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6.xml" ContentType="application/vnd.openxmlformats-officedocument.customXmlProperties+xml"/>
  <Override PartName="/customXml/itemProps7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FCCAB" w14:textId="77777777" w:rsidR="00C50DB3" w:rsidRDefault="00C50DB3" w:rsidP="00DA1C05">
      <w:pPr>
        <w:spacing w:line="276" w:lineRule="auto"/>
        <w:ind w:left="567"/>
        <w:jc w:val="both"/>
        <w:rPr>
          <w:rFonts w:asciiTheme="minorHAnsi" w:hAnsiTheme="minorHAnsi" w:cstheme="minorHAnsi"/>
          <w:sz w:val="22"/>
          <w:szCs w:val="22"/>
        </w:rPr>
      </w:pPr>
    </w:p>
    <w:p w14:paraId="61086CC5" w14:textId="31AEE4E4" w:rsidR="00C50DB3" w:rsidRPr="00243246" w:rsidRDefault="00C50DB3" w:rsidP="00C50DB3">
      <w:pPr>
        <w:spacing w:before="120" w:after="120"/>
        <w:jc w:val="both"/>
        <w:rPr>
          <w:rFonts w:ascii="Verdana" w:hAnsi="Verdana" w:cs="Arial"/>
          <w:b/>
          <w:sz w:val="18"/>
          <w:szCs w:val="18"/>
        </w:rPr>
      </w:pPr>
      <w:r w:rsidRPr="00243246">
        <w:rPr>
          <w:rFonts w:ascii="Verdana" w:hAnsi="Verdana" w:cs="Arial"/>
          <w:b/>
          <w:sz w:val="18"/>
          <w:szCs w:val="18"/>
        </w:rPr>
        <w:t xml:space="preserve">Załącznik nr </w:t>
      </w:r>
      <w:r w:rsidR="00633C33">
        <w:rPr>
          <w:rFonts w:ascii="Verdana" w:hAnsi="Verdana" w:cs="Arial"/>
          <w:b/>
          <w:sz w:val="18"/>
          <w:szCs w:val="18"/>
        </w:rPr>
        <w:t>2</w:t>
      </w:r>
      <w:r w:rsidRPr="00243246">
        <w:rPr>
          <w:rFonts w:ascii="Verdana" w:hAnsi="Verdana" w:cs="Arial"/>
          <w:b/>
          <w:sz w:val="18"/>
          <w:szCs w:val="18"/>
        </w:rPr>
        <w:t xml:space="preserve">  FORMULARZ OFERTOWY</w:t>
      </w:r>
    </w:p>
    <w:p w14:paraId="1B419DBB" w14:textId="77777777" w:rsidR="00C50DB3" w:rsidRPr="001F2A15" w:rsidRDefault="00C50DB3" w:rsidP="00C50DB3">
      <w:pPr>
        <w:spacing w:before="120" w:after="120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F4CD272" w14:textId="77777777" w:rsidR="00C50DB3" w:rsidRDefault="00C50DB3" w:rsidP="00C50DB3">
      <w:pPr>
        <w:spacing w:before="120" w:after="120"/>
        <w:jc w:val="both"/>
        <w:rPr>
          <w:rFonts w:ascii="Arial" w:hAnsi="Arial" w:cs="Arial"/>
          <w:sz w:val="20"/>
          <w:szCs w:val="20"/>
        </w:rPr>
      </w:pPr>
    </w:p>
    <w:tbl>
      <w:tblPr>
        <w:tblW w:w="878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5670"/>
      </w:tblGrid>
      <w:tr w:rsidR="00C50DB3" w:rsidRPr="002F401A" w14:paraId="29C5A65A" w14:textId="77777777" w:rsidTr="00F36875">
        <w:trPr>
          <w:trHeight w:val="1251"/>
        </w:trPr>
        <w:tc>
          <w:tcPr>
            <w:tcW w:w="3119" w:type="dxa"/>
            <w:vAlign w:val="bottom"/>
          </w:tcPr>
          <w:p w14:paraId="01322C25" w14:textId="77777777" w:rsidR="00C50DB3" w:rsidRPr="002F401A" w:rsidRDefault="00C50DB3" w:rsidP="00F36875">
            <w:pPr>
              <w:spacing w:before="120" w:after="120"/>
              <w:jc w:val="center"/>
              <w:rPr>
                <w:rFonts w:asciiTheme="minorHAnsi" w:hAnsiTheme="minorHAnsi" w:cs="Arial"/>
              </w:rPr>
            </w:pPr>
            <w:r w:rsidRPr="002F401A">
              <w:rPr>
                <w:rFonts w:asciiTheme="minorHAnsi" w:hAnsiTheme="minorHAnsi" w:cs="Arial"/>
              </w:rPr>
              <w:tab/>
            </w:r>
            <w:r w:rsidRPr="002F401A">
              <w:rPr>
                <w:rFonts w:asciiTheme="minorHAnsi" w:hAnsiTheme="minorHAnsi" w:cs="Arial"/>
              </w:rPr>
              <w:tab/>
            </w:r>
            <w:r w:rsidRPr="002F401A">
              <w:rPr>
                <w:rFonts w:asciiTheme="minorHAnsi" w:hAnsiTheme="minorHAnsi" w:cs="Arial"/>
              </w:rPr>
              <w:tab/>
            </w:r>
          </w:p>
          <w:p w14:paraId="7CD43AEA" w14:textId="77777777" w:rsidR="00C50DB3" w:rsidRPr="002F401A" w:rsidRDefault="00C50DB3" w:rsidP="00F36875">
            <w:pPr>
              <w:spacing w:before="120" w:after="120"/>
              <w:rPr>
                <w:rFonts w:asciiTheme="minorHAnsi" w:hAnsiTheme="minorHAnsi" w:cs="Arial"/>
              </w:rPr>
            </w:pPr>
          </w:p>
          <w:p w14:paraId="74E51B0B" w14:textId="77777777" w:rsidR="00C50DB3" w:rsidRPr="002F401A" w:rsidRDefault="00C50DB3" w:rsidP="00F36875">
            <w:pPr>
              <w:spacing w:before="120" w:after="120"/>
              <w:jc w:val="center"/>
              <w:rPr>
                <w:rFonts w:asciiTheme="minorHAnsi" w:hAnsiTheme="minorHAnsi" w:cs="Arial"/>
                <w:sz w:val="20"/>
              </w:rPr>
            </w:pPr>
            <w:r w:rsidRPr="002F401A">
              <w:rPr>
                <w:rFonts w:asciiTheme="minorHAnsi" w:hAnsiTheme="minorHAnsi" w:cs="Arial"/>
                <w:sz w:val="20"/>
              </w:rPr>
              <w:t>pieczęć Wykonawcy</w:t>
            </w:r>
          </w:p>
        </w:tc>
        <w:tc>
          <w:tcPr>
            <w:tcW w:w="5670" w:type="dxa"/>
            <w:tcBorders>
              <w:top w:val="nil"/>
              <w:bottom w:val="nil"/>
              <w:right w:val="nil"/>
            </w:tcBorders>
          </w:tcPr>
          <w:p w14:paraId="144B59ED" w14:textId="77777777" w:rsidR="00C50DB3" w:rsidRPr="002E7764" w:rsidRDefault="00C50DB3" w:rsidP="00F36875">
            <w:pPr>
              <w:keepNext/>
              <w:keepLines/>
              <w:numPr>
                <w:ilvl w:val="1"/>
                <w:numId w:val="4"/>
              </w:numPr>
              <w:tabs>
                <w:tab w:val="num" w:pos="360"/>
              </w:tabs>
              <w:spacing w:before="120" w:after="120"/>
              <w:ind w:left="0" w:firstLine="0"/>
              <w:jc w:val="right"/>
              <w:outlineLvl w:val="1"/>
              <w:rPr>
                <w:rFonts w:asciiTheme="minorHAnsi" w:hAnsiTheme="minorHAnsi" w:cs="Arial"/>
              </w:rPr>
            </w:pPr>
          </w:p>
        </w:tc>
      </w:tr>
    </w:tbl>
    <w:p w14:paraId="1E8B8897" w14:textId="77777777" w:rsidR="00C50DB3" w:rsidRPr="00243246" w:rsidRDefault="00C50DB3" w:rsidP="00C50DB3">
      <w:pPr>
        <w:spacing w:before="120" w:after="120"/>
        <w:ind w:left="4956" w:firstLine="708"/>
        <w:jc w:val="right"/>
        <w:rPr>
          <w:rFonts w:ascii="Verdana" w:hAnsi="Verdana"/>
          <w:b/>
          <w:sz w:val="18"/>
          <w:szCs w:val="18"/>
        </w:rPr>
      </w:pPr>
      <w:r w:rsidRPr="00243246">
        <w:rPr>
          <w:rFonts w:ascii="Verdana" w:hAnsi="Verdana"/>
          <w:b/>
          <w:sz w:val="18"/>
          <w:szCs w:val="18"/>
        </w:rPr>
        <w:t>PGE Ekoserwis S.A.</w:t>
      </w:r>
    </w:p>
    <w:p w14:paraId="6A03BDAD" w14:textId="77777777" w:rsidR="00C50DB3" w:rsidRPr="00243246" w:rsidRDefault="00C50DB3" w:rsidP="00C50DB3">
      <w:pPr>
        <w:pStyle w:val="Akapitzlist"/>
        <w:spacing w:before="120" w:after="120"/>
        <w:ind w:left="4608" w:firstLine="348"/>
        <w:contextualSpacing w:val="0"/>
        <w:jc w:val="right"/>
        <w:rPr>
          <w:rFonts w:ascii="Verdana" w:hAnsi="Verdana"/>
          <w:b/>
          <w:sz w:val="18"/>
          <w:szCs w:val="18"/>
        </w:rPr>
      </w:pPr>
      <w:r w:rsidRPr="00243246">
        <w:rPr>
          <w:rFonts w:ascii="Verdana" w:hAnsi="Verdana"/>
          <w:b/>
          <w:sz w:val="18"/>
          <w:szCs w:val="18"/>
        </w:rPr>
        <w:t xml:space="preserve">Pl. Staszica 30 </w:t>
      </w:r>
    </w:p>
    <w:p w14:paraId="2C909839" w14:textId="77777777" w:rsidR="00C50DB3" w:rsidRPr="00243246" w:rsidRDefault="00C50DB3" w:rsidP="00C50DB3">
      <w:pPr>
        <w:pStyle w:val="Akapitzlist"/>
        <w:spacing w:before="120" w:after="120"/>
        <w:ind w:left="4608" w:firstLine="348"/>
        <w:contextualSpacing w:val="0"/>
        <w:jc w:val="right"/>
        <w:rPr>
          <w:rFonts w:ascii="Verdana" w:hAnsi="Verdana"/>
          <w:b/>
          <w:sz w:val="18"/>
          <w:szCs w:val="18"/>
        </w:rPr>
      </w:pPr>
      <w:r w:rsidRPr="00243246">
        <w:rPr>
          <w:rFonts w:ascii="Verdana" w:hAnsi="Verdana"/>
          <w:b/>
          <w:sz w:val="18"/>
          <w:szCs w:val="18"/>
        </w:rPr>
        <w:t>50 – 222 Wrocław</w:t>
      </w:r>
    </w:p>
    <w:p w14:paraId="422C9EA5" w14:textId="77777777" w:rsidR="00C50DB3" w:rsidRPr="00243246" w:rsidRDefault="00C50DB3" w:rsidP="00C50DB3">
      <w:pPr>
        <w:pStyle w:val="Akapitzlist"/>
        <w:spacing w:before="120" w:after="120"/>
        <w:ind w:left="4608" w:firstLine="348"/>
        <w:contextualSpacing w:val="0"/>
        <w:jc w:val="right"/>
        <w:rPr>
          <w:rFonts w:ascii="Verdana" w:hAnsi="Verdana"/>
          <w:b/>
          <w:sz w:val="18"/>
          <w:szCs w:val="18"/>
        </w:rPr>
      </w:pPr>
      <w:r w:rsidRPr="00243246">
        <w:rPr>
          <w:rFonts w:ascii="Verdana" w:hAnsi="Verdana"/>
          <w:b/>
          <w:sz w:val="18"/>
          <w:szCs w:val="18"/>
        </w:rPr>
        <w:t>Adres do korespondencji</w:t>
      </w:r>
    </w:p>
    <w:p w14:paraId="44CEF4E9" w14:textId="77777777" w:rsidR="00C50DB3" w:rsidRPr="00243246" w:rsidRDefault="00C50DB3" w:rsidP="00C50DB3">
      <w:pPr>
        <w:pStyle w:val="Akapitzlist"/>
        <w:spacing w:before="120" w:after="120"/>
        <w:ind w:left="4608" w:firstLine="348"/>
        <w:contextualSpacing w:val="0"/>
        <w:jc w:val="right"/>
        <w:rPr>
          <w:rFonts w:ascii="Verdana" w:hAnsi="Verdana"/>
          <w:b/>
          <w:sz w:val="18"/>
          <w:szCs w:val="18"/>
        </w:rPr>
      </w:pPr>
      <w:r w:rsidRPr="00243246">
        <w:rPr>
          <w:rFonts w:ascii="Verdana" w:hAnsi="Verdana"/>
          <w:b/>
          <w:sz w:val="18"/>
          <w:szCs w:val="18"/>
        </w:rPr>
        <w:t>ul. Podmiejska 119a</w:t>
      </w:r>
    </w:p>
    <w:p w14:paraId="529667BC" w14:textId="77777777" w:rsidR="00C50DB3" w:rsidRPr="00243246" w:rsidRDefault="00C50DB3" w:rsidP="00C50DB3">
      <w:pPr>
        <w:pStyle w:val="Akapitzlist"/>
        <w:spacing w:before="120" w:after="120"/>
        <w:ind w:left="4608" w:firstLine="348"/>
        <w:contextualSpacing w:val="0"/>
        <w:jc w:val="right"/>
        <w:rPr>
          <w:rFonts w:ascii="Verdana" w:hAnsi="Verdana"/>
          <w:b/>
          <w:sz w:val="18"/>
          <w:szCs w:val="18"/>
        </w:rPr>
      </w:pPr>
      <w:r w:rsidRPr="00243246">
        <w:rPr>
          <w:rFonts w:ascii="Verdana" w:hAnsi="Verdana"/>
          <w:b/>
          <w:sz w:val="18"/>
          <w:szCs w:val="18"/>
        </w:rPr>
        <w:t>44-207 Rybnik</w:t>
      </w:r>
    </w:p>
    <w:p w14:paraId="6F167002" w14:textId="77777777" w:rsidR="00C50DB3" w:rsidRPr="00243246" w:rsidRDefault="00C50DB3" w:rsidP="00C50DB3">
      <w:pPr>
        <w:spacing w:before="120" w:after="120"/>
        <w:ind w:left="-180"/>
        <w:jc w:val="center"/>
        <w:rPr>
          <w:rFonts w:ascii="Verdana" w:hAnsi="Verdana" w:cs="Arial"/>
          <w:b/>
          <w:bCs/>
          <w:sz w:val="18"/>
          <w:szCs w:val="18"/>
        </w:rPr>
      </w:pPr>
      <w:r w:rsidRPr="00243246">
        <w:rPr>
          <w:rFonts w:ascii="Verdana" w:hAnsi="Verdana" w:cs="Arial"/>
          <w:b/>
          <w:bCs/>
          <w:sz w:val="18"/>
          <w:szCs w:val="18"/>
        </w:rPr>
        <w:t xml:space="preserve">OFERTA </w:t>
      </w:r>
    </w:p>
    <w:p w14:paraId="4AD3FF54" w14:textId="77777777" w:rsidR="00C50DB3" w:rsidRPr="00243246" w:rsidRDefault="00C50DB3" w:rsidP="00C50DB3">
      <w:pPr>
        <w:numPr>
          <w:ilvl w:val="0"/>
          <w:numId w:val="5"/>
        </w:numPr>
        <w:spacing w:before="120" w:after="120"/>
        <w:ind w:left="426" w:hanging="284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b/>
          <w:caps/>
          <w:sz w:val="18"/>
          <w:szCs w:val="18"/>
        </w:rPr>
        <w:t xml:space="preserve">Ofertę </w:t>
      </w:r>
      <w:r w:rsidRPr="00243246">
        <w:rPr>
          <w:rFonts w:ascii="Verdana" w:hAnsi="Verdana" w:cs="Arial"/>
          <w:b/>
          <w:sz w:val="18"/>
          <w:szCs w:val="18"/>
        </w:rPr>
        <w:t>składa</w:t>
      </w:r>
      <w:r w:rsidRPr="00243246">
        <w:rPr>
          <w:rFonts w:ascii="Verdana" w:hAnsi="Verdana" w:cs="Arial"/>
          <w:sz w:val="18"/>
          <w:szCs w:val="18"/>
        </w:rPr>
        <w:t>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5528"/>
      </w:tblGrid>
      <w:tr w:rsidR="00C50DB3" w:rsidRPr="00344656" w14:paraId="61E58CA0" w14:textId="77777777" w:rsidTr="00243246">
        <w:trPr>
          <w:trHeight w:val="62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1F70412" w14:textId="77777777" w:rsidR="00C50DB3" w:rsidRPr="00243246" w:rsidRDefault="00C50DB3" w:rsidP="00F36875">
            <w:pPr>
              <w:spacing w:before="120" w:after="120"/>
              <w:ind w:left="1134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5528" w:type="dxa"/>
            <w:shd w:val="clear" w:color="auto" w:fill="1A7466"/>
            <w:vAlign w:val="center"/>
          </w:tcPr>
          <w:p w14:paraId="3C63F61D" w14:textId="77777777" w:rsidR="00C50DB3" w:rsidRPr="00243246" w:rsidRDefault="00C50DB3" w:rsidP="00F36875">
            <w:pPr>
              <w:spacing w:before="120" w:after="120"/>
              <w:ind w:left="-70"/>
              <w:jc w:val="center"/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243246">
              <w:rPr>
                <w:rFonts w:ascii="Verdana" w:hAnsi="Verdana" w:cs="Arial"/>
                <w:b/>
                <w:bCs/>
                <w:color w:val="000000" w:themeColor="text1"/>
                <w:sz w:val="18"/>
                <w:szCs w:val="18"/>
              </w:rPr>
              <w:t>Nazwa i adres Wykonawcy/ów, KRS, NIP, REGON</w:t>
            </w:r>
          </w:p>
        </w:tc>
      </w:tr>
      <w:tr w:rsidR="00C50DB3" w:rsidRPr="00344656" w14:paraId="72AC6356" w14:textId="77777777" w:rsidTr="00F36875">
        <w:trPr>
          <w:trHeight w:val="672"/>
        </w:trPr>
        <w:tc>
          <w:tcPr>
            <w:tcW w:w="3119" w:type="dxa"/>
            <w:vAlign w:val="center"/>
          </w:tcPr>
          <w:p w14:paraId="3E50CB03" w14:textId="77777777" w:rsidR="00C50DB3" w:rsidRPr="00243246" w:rsidRDefault="00C50DB3" w:rsidP="00F36875">
            <w:pPr>
              <w:spacing w:before="120" w:after="120"/>
              <w:ind w:left="170"/>
              <w:jc w:val="center"/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243246">
              <w:rPr>
                <w:rFonts w:ascii="Verdana" w:hAnsi="Verdana" w:cs="Arial"/>
                <w:b/>
                <w:bCs/>
                <w:sz w:val="18"/>
                <w:szCs w:val="18"/>
              </w:rPr>
              <w:t>Wykonawca</w:t>
            </w:r>
            <w:r w:rsidRPr="00243246">
              <w:rPr>
                <w:rStyle w:val="Odwoanieprzypisudolnego"/>
                <w:rFonts w:ascii="Verdana" w:hAnsi="Verdana" w:cs="Arial"/>
                <w:b/>
                <w:bCs/>
                <w:sz w:val="18"/>
                <w:szCs w:val="18"/>
              </w:rPr>
              <w:footnoteReference w:id="2"/>
            </w:r>
          </w:p>
        </w:tc>
        <w:tc>
          <w:tcPr>
            <w:tcW w:w="5528" w:type="dxa"/>
            <w:vAlign w:val="center"/>
          </w:tcPr>
          <w:p w14:paraId="3C8919B7" w14:textId="77777777" w:rsidR="00C50DB3" w:rsidRPr="00243246" w:rsidRDefault="00C50DB3" w:rsidP="00F36875">
            <w:pPr>
              <w:spacing w:before="120" w:after="120"/>
              <w:ind w:left="-70"/>
              <w:jc w:val="center"/>
              <w:rPr>
                <w:rFonts w:ascii="Verdana" w:hAnsi="Verdana" w:cs="Arial"/>
                <w:color w:val="000000"/>
                <w:sz w:val="18"/>
                <w:szCs w:val="18"/>
              </w:rPr>
            </w:pPr>
          </w:p>
        </w:tc>
      </w:tr>
    </w:tbl>
    <w:p w14:paraId="5A6BBC9F" w14:textId="77777777" w:rsidR="00C50DB3" w:rsidRPr="00243246" w:rsidRDefault="00C50DB3" w:rsidP="00C50DB3">
      <w:pPr>
        <w:spacing w:before="120" w:after="120"/>
        <w:ind w:left="1134"/>
        <w:rPr>
          <w:rFonts w:ascii="Verdana" w:hAnsi="Verdana" w:cs="Arial"/>
          <w:sz w:val="18"/>
          <w:szCs w:val="18"/>
        </w:rPr>
      </w:pPr>
    </w:p>
    <w:p w14:paraId="72300CA1" w14:textId="77777777" w:rsidR="00C50DB3" w:rsidRPr="00243246" w:rsidRDefault="00C50DB3" w:rsidP="00C50DB3">
      <w:pPr>
        <w:numPr>
          <w:ilvl w:val="0"/>
          <w:numId w:val="5"/>
        </w:numPr>
        <w:tabs>
          <w:tab w:val="left" w:pos="426"/>
        </w:tabs>
        <w:spacing w:before="120" w:after="120"/>
        <w:ind w:left="851" w:hanging="567"/>
        <w:rPr>
          <w:rFonts w:ascii="Verdana" w:hAnsi="Verdana" w:cs="Arial"/>
          <w:b/>
          <w:sz w:val="18"/>
          <w:szCs w:val="18"/>
        </w:rPr>
      </w:pPr>
      <w:r w:rsidRPr="00243246">
        <w:rPr>
          <w:rFonts w:ascii="Verdana" w:hAnsi="Verdana" w:cs="Arial"/>
          <w:b/>
          <w:sz w:val="18"/>
          <w:szCs w:val="18"/>
        </w:rPr>
        <w:t xml:space="preserve">OSOBA </w:t>
      </w:r>
      <w:r w:rsidRPr="00243246">
        <w:rPr>
          <w:rFonts w:ascii="Verdana" w:hAnsi="Verdana" w:cs="Arial"/>
          <w:b/>
          <w:caps/>
          <w:sz w:val="18"/>
          <w:szCs w:val="18"/>
        </w:rPr>
        <w:t>uprawniona</w:t>
      </w:r>
      <w:r w:rsidRPr="00243246">
        <w:rPr>
          <w:rFonts w:ascii="Verdana" w:hAnsi="Verdana" w:cs="Arial"/>
          <w:b/>
          <w:sz w:val="18"/>
          <w:szCs w:val="18"/>
        </w:rPr>
        <w:t xml:space="preserve"> DO KONTAKTÓW </w:t>
      </w:r>
      <w:r w:rsidRPr="00243246">
        <w:rPr>
          <w:rFonts w:ascii="Verdana" w:hAnsi="Verdana" w:cs="Arial"/>
          <w:b/>
          <w:caps/>
          <w:sz w:val="18"/>
          <w:szCs w:val="18"/>
        </w:rPr>
        <w:t>z zamawiającym</w:t>
      </w:r>
      <w:r w:rsidRPr="00243246">
        <w:rPr>
          <w:rFonts w:ascii="Verdana" w:hAnsi="Verdana" w:cs="Arial"/>
          <w:b/>
          <w:sz w:val="18"/>
          <w:szCs w:val="18"/>
        </w:rPr>
        <w:t xml:space="preserve"> (w sprawie niniejszej Oferty)</w:t>
      </w:r>
    </w:p>
    <w:p w14:paraId="386179C5" w14:textId="77777777" w:rsidR="00C50DB3" w:rsidRPr="00243246" w:rsidRDefault="00C50DB3" w:rsidP="00C50DB3">
      <w:pPr>
        <w:spacing w:before="120" w:after="120"/>
        <w:ind w:left="1134"/>
        <w:rPr>
          <w:rFonts w:ascii="Verdana" w:hAnsi="Verdana" w:cs="Arial"/>
          <w:sz w:val="18"/>
          <w:szCs w:val="1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5528"/>
      </w:tblGrid>
      <w:tr w:rsidR="00C50DB3" w:rsidRPr="00344656" w14:paraId="2AC1BB27" w14:textId="77777777" w:rsidTr="00243246">
        <w:tc>
          <w:tcPr>
            <w:tcW w:w="3119" w:type="dxa"/>
            <w:shd w:val="clear" w:color="auto" w:fill="1A7466"/>
          </w:tcPr>
          <w:p w14:paraId="0E894905" w14:textId="77777777" w:rsidR="00C50DB3" w:rsidRPr="00243246" w:rsidRDefault="00C50DB3" w:rsidP="00F36875">
            <w:pPr>
              <w:spacing w:before="120" w:after="120"/>
              <w:ind w:left="214"/>
              <w:rPr>
                <w:rFonts w:ascii="Verdana" w:hAnsi="Verdana" w:cs="Arial"/>
                <w:b/>
                <w:bCs/>
                <w:color w:val="000000" w:themeColor="text1"/>
                <w:sz w:val="18"/>
                <w:szCs w:val="18"/>
              </w:rPr>
            </w:pPr>
            <w:r w:rsidRPr="00243246">
              <w:rPr>
                <w:rFonts w:ascii="Verdana" w:hAnsi="Verdana" w:cs="Arial"/>
                <w:b/>
                <w:bCs/>
                <w:color w:val="000000" w:themeColor="text1"/>
                <w:sz w:val="18"/>
                <w:szCs w:val="18"/>
              </w:rPr>
              <w:t>Imię i nazwisko:</w:t>
            </w:r>
          </w:p>
        </w:tc>
        <w:tc>
          <w:tcPr>
            <w:tcW w:w="5528" w:type="dxa"/>
          </w:tcPr>
          <w:p w14:paraId="43C2FF1C" w14:textId="77777777" w:rsidR="00C50DB3" w:rsidRPr="00243246" w:rsidRDefault="00C50DB3" w:rsidP="00F36875">
            <w:pPr>
              <w:spacing w:before="120" w:after="120"/>
              <w:ind w:left="1134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C50DB3" w:rsidRPr="00344656" w14:paraId="7673BF81" w14:textId="77777777" w:rsidTr="00243246">
        <w:tc>
          <w:tcPr>
            <w:tcW w:w="3119" w:type="dxa"/>
            <w:shd w:val="clear" w:color="auto" w:fill="1A7466"/>
          </w:tcPr>
          <w:p w14:paraId="653582CF" w14:textId="77777777" w:rsidR="00C50DB3" w:rsidRPr="00243246" w:rsidRDefault="00C50DB3" w:rsidP="00F36875">
            <w:pPr>
              <w:tabs>
                <w:tab w:val="center" w:pos="4536"/>
                <w:tab w:val="right" w:pos="9072"/>
              </w:tabs>
              <w:spacing w:before="120" w:after="120"/>
              <w:ind w:left="214"/>
              <w:rPr>
                <w:rFonts w:ascii="Verdana" w:hAnsi="Verdana" w:cs="Arial"/>
                <w:b/>
                <w:bCs/>
                <w:color w:val="000000" w:themeColor="text1"/>
                <w:sz w:val="18"/>
                <w:szCs w:val="18"/>
              </w:rPr>
            </w:pPr>
            <w:r w:rsidRPr="00243246">
              <w:rPr>
                <w:rFonts w:ascii="Verdana" w:hAnsi="Verdana" w:cs="Arial"/>
                <w:b/>
                <w:bCs/>
                <w:color w:val="000000" w:themeColor="text1"/>
                <w:sz w:val="18"/>
                <w:szCs w:val="18"/>
              </w:rPr>
              <w:t>Telefon:</w:t>
            </w:r>
          </w:p>
        </w:tc>
        <w:tc>
          <w:tcPr>
            <w:tcW w:w="5528" w:type="dxa"/>
          </w:tcPr>
          <w:p w14:paraId="50E82F84" w14:textId="77777777" w:rsidR="00C50DB3" w:rsidRPr="00243246" w:rsidRDefault="00C50DB3" w:rsidP="00F36875">
            <w:pPr>
              <w:spacing w:before="120" w:after="120"/>
              <w:ind w:left="1134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C50DB3" w:rsidRPr="00344656" w14:paraId="6AA3086E" w14:textId="77777777" w:rsidTr="00243246">
        <w:tc>
          <w:tcPr>
            <w:tcW w:w="3119" w:type="dxa"/>
            <w:shd w:val="clear" w:color="auto" w:fill="1A7466"/>
          </w:tcPr>
          <w:p w14:paraId="5186AEEC" w14:textId="77777777" w:rsidR="00C50DB3" w:rsidRPr="00243246" w:rsidRDefault="00C50DB3" w:rsidP="00F36875">
            <w:pPr>
              <w:spacing w:before="120" w:after="120"/>
              <w:ind w:left="214"/>
              <w:rPr>
                <w:rFonts w:ascii="Verdana" w:hAnsi="Verdana" w:cs="Arial"/>
                <w:b/>
                <w:bCs/>
                <w:color w:val="000000" w:themeColor="text1"/>
                <w:sz w:val="18"/>
                <w:szCs w:val="18"/>
                <w:lang w:val="de-DE"/>
              </w:rPr>
            </w:pPr>
            <w:proofErr w:type="spellStart"/>
            <w:r w:rsidRPr="00243246">
              <w:rPr>
                <w:rFonts w:ascii="Verdana" w:hAnsi="Verdana" w:cs="Arial"/>
                <w:b/>
                <w:bCs/>
                <w:color w:val="000000" w:themeColor="text1"/>
                <w:sz w:val="18"/>
                <w:szCs w:val="18"/>
                <w:lang w:val="de-DE"/>
              </w:rPr>
              <w:t>e-mail</w:t>
            </w:r>
            <w:proofErr w:type="spellEnd"/>
            <w:r w:rsidRPr="00243246">
              <w:rPr>
                <w:rFonts w:ascii="Verdana" w:hAnsi="Verdana" w:cs="Arial"/>
                <w:b/>
                <w:bCs/>
                <w:color w:val="000000" w:themeColor="text1"/>
                <w:sz w:val="18"/>
                <w:szCs w:val="18"/>
                <w:lang w:val="de-DE"/>
              </w:rPr>
              <w:t>:</w:t>
            </w:r>
          </w:p>
        </w:tc>
        <w:tc>
          <w:tcPr>
            <w:tcW w:w="5528" w:type="dxa"/>
          </w:tcPr>
          <w:p w14:paraId="36F185B4" w14:textId="77777777" w:rsidR="00C50DB3" w:rsidRPr="00243246" w:rsidRDefault="00C50DB3" w:rsidP="00F36875">
            <w:pPr>
              <w:spacing w:before="120" w:after="120"/>
              <w:ind w:left="1134"/>
              <w:rPr>
                <w:rFonts w:ascii="Verdana" w:hAnsi="Verdana" w:cs="Arial"/>
                <w:sz w:val="18"/>
                <w:szCs w:val="18"/>
                <w:lang w:val="de-DE"/>
              </w:rPr>
            </w:pPr>
          </w:p>
        </w:tc>
      </w:tr>
    </w:tbl>
    <w:p w14:paraId="0B874D17" w14:textId="77777777" w:rsidR="00C50DB3" w:rsidRPr="002F401A" w:rsidRDefault="00C50DB3" w:rsidP="00C50DB3">
      <w:pPr>
        <w:tabs>
          <w:tab w:val="left" w:pos="-1440"/>
          <w:tab w:val="left" w:pos="-720"/>
          <w:tab w:val="left" w:pos="714"/>
          <w:tab w:val="left" w:pos="1451"/>
          <w:tab w:val="left" w:pos="2131"/>
        </w:tabs>
        <w:suppressAutoHyphens/>
        <w:spacing w:before="120" w:after="120"/>
        <w:ind w:left="1134"/>
        <w:rPr>
          <w:rFonts w:asciiTheme="minorHAnsi" w:hAnsiTheme="minorHAnsi" w:cs="Arial"/>
          <w:spacing w:val="-3"/>
          <w:lang w:val="de-DE"/>
        </w:rPr>
      </w:pPr>
    </w:p>
    <w:p w14:paraId="60A518C3" w14:textId="77777777" w:rsidR="00C50DB3" w:rsidRPr="00243246" w:rsidRDefault="00C50DB3" w:rsidP="00C50DB3">
      <w:pPr>
        <w:numPr>
          <w:ilvl w:val="0"/>
          <w:numId w:val="5"/>
        </w:numPr>
        <w:spacing w:before="120" w:after="120"/>
        <w:ind w:left="567" w:hanging="283"/>
        <w:rPr>
          <w:rFonts w:ascii="Verdana" w:hAnsi="Verdana" w:cs="Arial"/>
          <w:b/>
          <w:sz w:val="18"/>
          <w:szCs w:val="18"/>
        </w:rPr>
      </w:pPr>
      <w:r w:rsidRPr="00243246">
        <w:rPr>
          <w:rFonts w:ascii="Verdana" w:hAnsi="Verdana" w:cs="Arial"/>
          <w:b/>
          <w:sz w:val="18"/>
          <w:szCs w:val="18"/>
        </w:rPr>
        <w:t>OFERTA WYKONAWCY</w:t>
      </w:r>
    </w:p>
    <w:p w14:paraId="38B3CD87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My, niżej podpisani, niniejszym oświadczamy, iż nie podlegamy wykluczeniu na podstawie rozdziału V pkt 2. SWZ, a w tym:</w:t>
      </w:r>
    </w:p>
    <w:p w14:paraId="64E081F7" w14:textId="77777777" w:rsidR="00C50DB3" w:rsidRPr="00243246" w:rsidRDefault="00C50DB3" w:rsidP="00C50DB3">
      <w:pPr>
        <w:pStyle w:val="Akapitzlist"/>
        <w:numPr>
          <w:ilvl w:val="0"/>
          <w:numId w:val="17"/>
        </w:numPr>
        <w:spacing w:before="120" w:after="120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spełniamy warunki udziału w postępowaniu,</w:t>
      </w:r>
    </w:p>
    <w:p w14:paraId="13E6DD57" w14:textId="77777777" w:rsidR="00C50DB3" w:rsidRPr="00243246" w:rsidRDefault="00C50DB3" w:rsidP="00C50DB3">
      <w:pPr>
        <w:pStyle w:val="Akapitzlist"/>
        <w:numPr>
          <w:ilvl w:val="0"/>
          <w:numId w:val="17"/>
        </w:numPr>
        <w:spacing w:before="120" w:after="120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nie zalegamy z uiszczeniem podatków, opłat lub składek na ubezpieczenie społeczne lub zdrowotne, a jeśli zalegamy z uiszczeniem podatków, opłat lub składek na ubezpieczenie społeczne lub zdrowotne, to przed upływem składania Ofert dokonaliśmy płatności należnych podatków, opłat lub składek co będziemy w stanie wykazać Zamawiającemu,</w:t>
      </w:r>
    </w:p>
    <w:p w14:paraId="1AC608B5" w14:textId="77777777" w:rsidR="00C50DB3" w:rsidRPr="00243246" w:rsidRDefault="00C50DB3" w:rsidP="00C50DB3">
      <w:pPr>
        <w:pStyle w:val="Akapitzlist"/>
        <w:numPr>
          <w:ilvl w:val="0"/>
          <w:numId w:val="17"/>
        </w:numPr>
        <w:spacing w:before="120" w:after="120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w wyniku zamierzonego działania lub rażącego niedbalstwa nie wprowadziliśmy Zamawiającego w błąd przy przedstawianiu informacji, że nie podlegamy wykluczeniu, spełniamy warunki udziału w Postępowaniu zakupowym lub kryteria selekcji, co mogło mieć istotny wpływ na decyzje podejmowane przez Zamawiającego w Postępowaniu zakupowym, a także nie zatailiśmy tych informacji,</w:t>
      </w:r>
    </w:p>
    <w:p w14:paraId="3A48C0C6" w14:textId="77777777" w:rsidR="00C50DB3" w:rsidRPr="00243246" w:rsidRDefault="00C50DB3" w:rsidP="00C50DB3">
      <w:pPr>
        <w:pStyle w:val="Akapitzlist"/>
        <w:numPr>
          <w:ilvl w:val="0"/>
          <w:numId w:val="17"/>
        </w:numPr>
        <w:spacing w:before="120" w:after="120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lastRenderedPageBreak/>
        <w:t>Wykonawcy będącego osobą fizyczną, a w przypadku pozostałych Wykonawców - urzędującego członka organu zarządzającego lub nadzorczego, wspólnika spółki w spółce jawnej lub partnerskiej albo komplementariusza w spółce komandytowej lub komandytowo-akcyjnej lub prokurenta, nie skazano prawomocnie za żadne z przestępstw wymienionych w pkt V. 2. 2) SWZ,</w:t>
      </w:r>
    </w:p>
    <w:p w14:paraId="14184E8A" w14:textId="77777777" w:rsidR="00C50DB3" w:rsidRPr="00243246" w:rsidRDefault="00C50DB3" w:rsidP="00C50DB3">
      <w:pPr>
        <w:pStyle w:val="Akapitzlist"/>
        <w:numPr>
          <w:ilvl w:val="0"/>
          <w:numId w:val="17"/>
        </w:numPr>
        <w:spacing w:before="120" w:after="120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Wykonawca nie zawarł z innymi Wykonawcami porozumienia mającego na celu zakłócenie konkurencji,</w:t>
      </w:r>
    </w:p>
    <w:p w14:paraId="0389B91C" w14:textId="77777777" w:rsidR="00C50DB3" w:rsidRPr="00243246" w:rsidRDefault="00C50DB3" w:rsidP="00C50DB3">
      <w:pPr>
        <w:pStyle w:val="Akapitzlist"/>
        <w:numPr>
          <w:ilvl w:val="0"/>
          <w:numId w:val="17"/>
        </w:numPr>
        <w:spacing w:before="120" w:after="120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bezprawnie nie wpływaliśmy, nie próbowaliśmy wpływać na czynności Zamawiającego, nie próbowaliśmy pozyskać, a także nie pozyskaliśmy informacji poufnych, mogących dać Wykonawcy przewagę w Postępowaniu zakupowym,</w:t>
      </w:r>
    </w:p>
    <w:p w14:paraId="558F2AC2" w14:textId="77777777" w:rsidR="00C50DB3" w:rsidRPr="00243246" w:rsidRDefault="00C50DB3" w:rsidP="00C50DB3">
      <w:pPr>
        <w:pStyle w:val="Akapitzlist"/>
        <w:numPr>
          <w:ilvl w:val="0"/>
          <w:numId w:val="17"/>
        </w:numPr>
        <w:spacing w:before="120" w:after="120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dajemy rękojmię należytego wykonania Zakupu z uwagi na brak prowadzonego przeciwko Wykonawcy lub członkom organów spółki Wykonawcy postępowania o popełnienie przestępstwa w związku z prowadzoną działalnością gospodarczą,</w:t>
      </w:r>
    </w:p>
    <w:p w14:paraId="7068282B" w14:textId="77777777" w:rsidR="00C50DB3" w:rsidRPr="00243246" w:rsidRDefault="00C50DB3" w:rsidP="00C50DB3">
      <w:pPr>
        <w:pStyle w:val="Akapitzlist"/>
        <w:numPr>
          <w:ilvl w:val="0"/>
          <w:numId w:val="17"/>
        </w:numPr>
        <w:spacing w:before="120" w:after="120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w stosunku do Wykonawcy nie otwarto likwidacji, nie ogłoszono upadłości, aktywami Wykonawcy nie zarządza likwidator lub sąd, Wykonawca nie zawarł układu z wierzycielami, działalność gospodarcza Wykonawcy nie jest zawieszona, a także nie znajduje się on w innej tego rodzaju sytuacji wynikającej z podobnej procedury przewidzianej w przepisach miejsca wszczęcia tej procedury,</w:t>
      </w:r>
    </w:p>
    <w:p w14:paraId="66D9F5B3" w14:textId="77777777" w:rsidR="00C50DB3" w:rsidRPr="00243246" w:rsidRDefault="00C50DB3" w:rsidP="00C50DB3">
      <w:pPr>
        <w:pStyle w:val="Akapitzlist"/>
        <w:numPr>
          <w:ilvl w:val="0"/>
          <w:numId w:val="17"/>
        </w:numPr>
        <w:spacing w:before="120" w:after="120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zgodnie z treścią ustawy z dnia 13 kwietnia 2022 r. o szczególnych rozwiązaniach w zakresie przeciwdziałania wspieraniu agresji na Ukrainę oraz służących ochronie bezpieczeństwa narodowego niniejszym oświadczamy, że:</w:t>
      </w:r>
    </w:p>
    <w:p w14:paraId="52B3CC70" w14:textId="77777777" w:rsidR="00C50DB3" w:rsidRPr="00243246" w:rsidRDefault="00C50DB3" w:rsidP="00C50DB3">
      <w:pPr>
        <w:pStyle w:val="Akapitzlist"/>
        <w:spacing w:before="120" w:after="120"/>
        <w:ind w:left="1069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-</w:t>
      </w:r>
      <w:r w:rsidRPr="00243246">
        <w:rPr>
          <w:rFonts w:ascii="Verdana" w:hAnsi="Verdana" w:cs="Arial"/>
          <w:sz w:val="18"/>
          <w:szCs w:val="18"/>
        </w:rPr>
        <w:tab/>
        <w:t>nie jesteśmy wymienieni w wykazach określonych w rozporządzeniu 765/2006 i rozporządzeniu 269/2014 albo wpisani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narodowego;</w:t>
      </w:r>
    </w:p>
    <w:p w14:paraId="56B6BA8E" w14:textId="77777777" w:rsidR="00C50DB3" w:rsidRPr="00243246" w:rsidRDefault="00C50DB3" w:rsidP="00C50DB3">
      <w:pPr>
        <w:pStyle w:val="Akapitzlist"/>
        <w:spacing w:before="120" w:after="120"/>
        <w:ind w:left="1069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-</w:t>
      </w:r>
      <w:r w:rsidRPr="00243246">
        <w:rPr>
          <w:rFonts w:ascii="Verdana" w:hAnsi="Verdana" w:cs="Arial"/>
          <w:sz w:val="18"/>
          <w:szCs w:val="18"/>
        </w:rPr>
        <w:tab/>
        <w:t>naszym beneficjentem rzeczywistym w rozumieniu ustawy z dnia 1 marca 2018 r. o przeciwdziałaniu praniu pieniędzy oraz finansowaniu terroryzmu (Dz. U. z 2022 r. poz. 593 i 655) nie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narodowego;</w:t>
      </w:r>
    </w:p>
    <w:p w14:paraId="3B1FB992" w14:textId="77777777" w:rsidR="00C50DB3" w:rsidRPr="00243246" w:rsidRDefault="00C50DB3" w:rsidP="00C50DB3">
      <w:pPr>
        <w:pStyle w:val="Akapitzlist"/>
        <w:spacing w:before="120" w:after="120"/>
        <w:ind w:left="1069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-</w:t>
      </w:r>
      <w:r w:rsidRPr="00243246">
        <w:rPr>
          <w:rFonts w:ascii="Verdana" w:hAnsi="Verdana" w:cs="Arial"/>
          <w:sz w:val="18"/>
          <w:szCs w:val="18"/>
        </w:rPr>
        <w:tab/>
        <w:t>naszą jednostką dominującą w rozumieniu art. 3 ust. 1 pkt 37 ustawy z dnia 29 września 1994 r. o rachunkowości (Dz. U. z 2023 r. poz. 120 ze zm.), nie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narodowego.</w:t>
      </w:r>
    </w:p>
    <w:p w14:paraId="4B1EE3AA" w14:textId="77777777" w:rsidR="00C50DB3" w:rsidRPr="00243246" w:rsidRDefault="00C50DB3" w:rsidP="00C50DB3">
      <w:pPr>
        <w:pStyle w:val="Akapitzlist"/>
        <w:numPr>
          <w:ilvl w:val="0"/>
          <w:numId w:val="17"/>
        </w:numPr>
        <w:spacing w:before="120" w:after="120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nie jesteśmy:</w:t>
      </w:r>
    </w:p>
    <w:p w14:paraId="7B10D17D" w14:textId="77777777" w:rsidR="00C50DB3" w:rsidRPr="00243246" w:rsidRDefault="00C50DB3" w:rsidP="00C50DB3">
      <w:pPr>
        <w:pStyle w:val="Akapitzlist"/>
        <w:widowControl w:val="0"/>
        <w:numPr>
          <w:ilvl w:val="0"/>
          <w:numId w:val="18"/>
        </w:numPr>
        <w:suppressAutoHyphens/>
        <w:spacing w:before="120" w:after="120"/>
        <w:ind w:left="1418"/>
        <w:contextualSpacing w:val="0"/>
        <w:jc w:val="both"/>
        <w:rPr>
          <w:rFonts w:ascii="Verdana" w:hAnsi="Verdana" w:cstheme="minorHAnsi"/>
          <w:sz w:val="18"/>
          <w:szCs w:val="18"/>
        </w:rPr>
      </w:pPr>
      <w:r w:rsidRPr="00243246">
        <w:rPr>
          <w:rFonts w:ascii="Verdana" w:hAnsi="Verdana" w:cstheme="minorHAnsi"/>
          <w:sz w:val="18"/>
          <w:szCs w:val="18"/>
        </w:rPr>
        <w:t>obywatelem rosyjskim lub osobą fizyczną lub prawną, podmiotem lub organem z siedzibą w Rosji;</w:t>
      </w:r>
    </w:p>
    <w:p w14:paraId="4F41955B" w14:textId="77777777" w:rsidR="00C50DB3" w:rsidRPr="00243246" w:rsidRDefault="00C50DB3" w:rsidP="00C50DB3">
      <w:pPr>
        <w:pStyle w:val="Akapitzlist"/>
        <w:widowControl w:val="0"/>
        <w:numPr>
          <w:ilvl w:val="0"/>
          <w:numId w:val="18"/>
        </w:numPr>
        <w:suppressAutoHyphens/>
        <w:spacing w:before="120" w:after="120"/>
        <w:ind w:left="1418"/>
        <w:contextualSpacing w:val="0"/>
        <w:jc w:val="both"/>
        <w:rPr>
          <w:rFonts w:ascii="Verdana" w:hAnsi="Verdana" w:cstheme="minorHAnsi"/>
          <w:sz w:val="18"/>
          <w:szCs w:val="18"/>
        </w:rPr>
      </w:pPr>
      <w:r w:rsidRPr="00243246">
        <w:rPr>
          <w:rFonts w:ascii="Verdana" w:hAnsi="Verdana" w:cstheme="minorHAnsi"/>
          <w:sz w:val="18"/>
          <w:szCs w:val="18"/>
        </w:rPr>
        <w:t>osobą prawną, podmiotem lub organem, do których prawa własności bezpośrednio lub pośrednio w ponad 50 % należą do podmiotu, o którym mowa w pkt 1 powyżej; lub</w:t>
      </w:r>
    </w:p>
    <w:p w14:paraId="220BA219" w14:textId="77777777" w:rsidR="00C50DB3" w:rsidRPr="00243246" w:rsidRDefault="00C50DB3" w:rsidP="00C50DB3">
      <w:pPr>
        <w:pStyle w:val="Akapitzlist"/>
        <w:widowControl w:val="0"/>
        <w:numPr>
          <w:ilvl w:val="0"/>
          <w:numId w:val="18"/>
        </w:numPr>
        <w:suppressAutoHyphens/>
        <w:spacing w:before="120" w:after="120"/>
        <w:ind w:left="1418"/>
        <w:contextualSpacing w:val="0"/>
        <w:jc w:val="both"/>
        <w:rPr>
          <w:rFonts w:ascii="Verdana" w:hAnsi="Verdana" w:cstheme="minorHAnsi"/>
          <w:sz w:val="18"/>
          <w:szCs w:val="18"/>
        </w:rPr>
      </w:pPr>
      <w:r w:rsidRPr="00243246">
        <w:rPr>
          <w:rFonts w:ascii="Verdana" w:hAnsi="Verdana" w:cstheme="minorHAnsi"/>
          <w:sz w:val="18"/>
          <w:szCs w:val="18"/>
        </w:rPr>
        <w:t>osobą fizyczną lub prawną, podmiotem lub organem działającym w imieniu lub pod kierunkiem podmiotu, o którym mowa w pkt 1 lub pkt 2 powyżej,</w:t>
      </w:r>
    </w:p>
    <w:p w14:paraId="33564AFC" w14:textId="77777777" w:rsidR="00C50DB3" w:rsidRPr="00243246" w:rsidRDefault="00C50DB3" w:rsidP="00C50DB3">
      <w:pPr>
        <w:pStyle w:val="Akapitzlist"/>
        <w:spacing w:before="120" w:after="120"/>
        <w:ind w:left="1069"/>
        <w:contextualSpacing w:val="0"/>
        <w:jc w:val="both"/>
        <w:rPr>
          <w:rFonts w:ascii="Verdana" w:hAnsi="Verdana" w:cstheme="minorHAnsi"/>
          <w:sz w:val="18"/>
          <w:szCs w:val="18"/>
        </w:rPr>
      </w:pPr>
      <w:r w:rsidRPr="00243246">
        <w:rPr>
          <w:rFonts w:ascii="Verdana" w:hAnsi="Verdana" w:cstheme="minorHAnsi"/>
          <w:sz w:val="18"/>
          <w:szCs w:val="18"/>
        </w:rPr>
        <w:t xml:space="preserve">oraz oświadczamy, że nie ubiegamy się o udzielenie zamówienia z udziałem podwykonawców, dostawców lub podmiotów, na zdolności których będziemy polegać przy realizacji zamówienia, na których przypada ponad 10 % wartości zamówienia, będących równocześnie obywatelami, osobami, podmiotami lub organami wymienionymi w </w:t>
      </w:r>
      <w:proofErr w:type="spellStart"/>
      <w:r w:rsidRPr="00243246">
        <w:rPr>
          <w:rFonts w:ascii="Verdana" w:hAnsi="Verdana" w:cstheme="minorHAnsi"/>
          <w:sz w:val="18"/>
          <w:szCs w:val="18"/>
        </w:rPr>
        <w:t>tiret</w:t>
      </w:r>
      <w:proofErr w:type="spellEnd"/>
      <w:r w:rsidRPr="00243246">
        <w:rPr>
          <w:rFonts w:ascii="Verdana" w:hAnsi="Verdana" w:cstheme="minorHAnsi"/>
          <w:sz w:val="18"/>
          <w:szCs w:val="18"/>
        </w:rPr>
        <w:t xml:space="preserve"> 1-3 powyżej.</w:t>
      </w:r>
    </w:p>
    <w:p w14:paraId="10877E57" w14:textId="77777777" w:rsidR="00C50DB3" w:rsidRPr="00243246" w:rsidRDefault="00C50DB3" w:rsidP="00C50DB3">
      <w:pPr>
        <w:pStyle w:val="Akapitzlist"/>
        <w:spacing w:before="120" w:after="120"/>
        <w:ind w:left="1069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theme="minorHAnsi"/>
          <w:sz w:val="18"/>
          <w:szCs w:val="18"/>
        </w:rPr>
        <w:t xml:space="preserve">Ponadto zobowiązujemy się na </w:t>
      </w:r>
      <w:r w:rsidRPr="00243246">
        <w:rPr>
          <w:rFonts w:ascii="Verdana" w:hAnsi="Verdana" w:cs="Arial"/>
          <w:sz w:val="18"/>
          <w:szCs w:val="18"/>
        </w:rPr>
        <w:t>żądanie Zamawiającego, na każdym etapie postępowania, złożyć dodatkowe dokumenty potwierdzające brak podstaw do wykluczenia Wykonawcy na podstawie ww. przepisów</w:t>
      </w:r>
    </w:p>
    <w:p w14:paraId="39068C73" w14:textId="77777777" w:rsidR="00C50DB3" w:rsidRPr="00243246" w:rsidRDefault="00C50DB3" w:rsidP="00C50DB3">
      <w:pPr>
        <w:pStyle w:val="Akapitzlist"/>
        <w:spacing w:before="120" w:after="120"/>
        <w:ind w:left="709"/>
        <w:contextualSpacing w:val="0"/>
        <w:jc w:val="both"/>
        <w:rPr>
          <w:rFonts w:ascii="Verdana" w:hAnsi="Verdana" w:cs="Arial"/>
          <w:sz w:val="18"/>
          <w:szCs w:val="18"/>
        </w:rPr>
      </w:pPr>
    </w:p>
    <w:p w14:paraId="4B46DE22" w14:textId="0FB56161" w:rsidR="00C50DB3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lastRenderedPageBreak/>
        <w:t xml:space="preserve">Oferujemy, zgodnie z wymaganiami określonymi w SWZ, wykonanie przedmiotu zamówienia tj.: </w:t>
      </w:r>
      <w:r w:rsidRPr="00243246">
        <w:rPr>
          <w:rFonts w:ascii="Verdana" w:hAnsi="Verdana" w:cs="Arial"/>
          <w:b/>
          <w:sz w:val="18"/>
          <w:szCs w:val="18"/>
        </w:rPr>
        <w:t>„</w:t>
      </w:r>
      <w:r w:rsidR="009F6D1B">
        <w:rPr>
          <w:rFonts w:ascii="Verdana" w:hAnsi="Verdana" w:cs="Arial"/>
          <w:b/>
          <w:sz w:val="18"/>
          <w:szCs w:val="18"/>
        </w:rPr>
        <w:t>Zakup materiałów hutniczych</w:t>
      </w:r>
      <w:r w:rsidRPr="00243246">
        <w:rPr>
          <w:rFonts w:ascii="Verdana" w:hAnsi="Verdana" w:cs="Arial"/>
          <w:b/>
          <w:sz w:val="18"/>
          <w:szCs w:val="18"/>
        </w:rPr>
        <w:t xml:space="preserve">”, </w:t>
      </w:r>
      <w:r w:rsidR="009F6D1B">
        <w:rPr>
          <w:rFonts w:ascii="Verdana" w:hAnsi="Verdana" w:cs="Arial"/>
          <w:sz w:val="18"/>
          <w:szCs w:val="18"/>
        </w:rPr>
        <w:t>n</w:t>
      </w:r>
      <w:r w:rsidRPr="00243246">
        <w:rPr>
          <w:rFonts w:ascii="Verdana" w:hAnsi="Verdana" w:cs="Arial"/>
          <w:sz w:val="18"/>
          <w:szCs w:val="18"/>
        </w:rPr>
        <w:t>r postępowania</w:t>
      </w:r>
      <w:r w:rsidRPr="00243246">
        <w:rPr>
          <w:rFonts w:ascii="Verdana" w:hAnsi="Verdana" w:cs="Arial"/>
          <w:b/>
          <w:sz w:val="18"/>
          <w:szCs w:val="18"/>
        </w:rPr>
        <w:t xml:space="preserve"> </w:t>
      </w:r>
      <w:r w:rsidRPr="00243246">
        <w:rPr>
          <w:rFonts w:ascii="Verdana" w:hAnsi="Verdana" w:cs="Arial"/>
          <w:sz w:val="18"/>
          <w:szCs w:val="18"/>
        </w:rPr>
        <w:t xml:space="preserve">PGE Ekoserwis </w:t>
      </w:r>
      <w:r w:rsidR="009F6D1B">
        <w:rPr>
          <w:rFonts w:ascii="Verdana" w:hAnsi="Verdana" w:cs="Arial"/>
          <w:sz w:val="18"/>
          <w:szCs w:val="18"/>
        </w:rPr>
        <w:t>POST/EKO/EKO/FZ/00089/2025</w:t>
      </w:r>
      <w:r w:rsidRPr="00243246">
        <w:rPr>
          <w:rFonts w:ascii="Verdana" w:hAnsi="Verdana" w:cs="Arial"/>
          <w:sz w:val="18"/>
          <w:szCs w:val="18"/>
        </w:rPr>
        <w:t>,</w:t>
      </w:r>
      <w:r w:rsidRPr="00243246">
        <w:rPr>
          <w:rFonts w:ascii="Verdana" w:hAnsi="Verdana" w:cs="Arial"/>
          <w:b/>
          <w:sz w:val="18"/>
          <w:szCs w:val="18"/>
        </w:rPr>
        <w:t xml:space="preserve"> </w:t>
      </w:r>
      <w:r w:rsidRPr="00243246">
        <w:rPr>
          <w:rFonts w:ascii="Verdana" w:hAnsi="Verdana" w:cs="Arial"/>
          <w:sz w:val="18"/>
          <w:szCs w:val="18"/>
        </w:rPr>
        <w:t>za:</w:t>
      </w:r>
    </w:p>
    <w:p w14:paraId="10F68D55" w14:textId="77777777" w:rsidR="00D33827" w:rsidRDefault="00D33827" w:rsidP="00D33827">
      <w:pPr>
        <w:pStyle w:val="Akapitzlist"/>
        <w:spacing w:before="120" w:after="120"/>
        <w:ind w:left="709"/>
        <w:contextualSpacing w:val="0"/>
        <w:jc w:val="both"/>
        <w:rPr>
          <w:rFonts w:ascii="Verdana" w:hAnsi="Verdana" w:cs="Arial"/>
          <w:sz w:val="18"/>
          <w:szCs w:val="18"/>
        </w:rPr>
      </w:pPr>
    </w:p>
    <w:p w14:paraId="48073A6A" w14:textId="3C0531A6" w:rsidR="009C7030" w:rsidRDefault="005E378F" w:rsidP="009C7030">
      <w:pPr>
        <w:spacing w:before="120" w:after="120"/>
        <w:jc w:val="both"/>
        <w:rPr>
          <w:rFonts w:ascii="Verdana" w:hAnsi="Verdana" w:cs="Arial"/>
          <w:b/>
          <w:sz w:val="18"/>
          <w:szCs w:val="18"/>
        </w:rPr>
      </w:pPr>
      <w:r w:rsidRPr="005E378F">
        <w:rPr>
          <w:rFonts w:ascii="Verdana" w:hAnsi="Verdana" w:cstheme="minorHAnsi"/>
          <w:b/>
          <w:sz w:val="18"/>
          <w:szCs w:val="18"/>
        </w:rPr>
        <w:t>d</w:t>
      </w:r>
      <w:r w:rsidR="009C7030" w:rsidRPr="005E378F">
        <w:rPr>
          <w:rFonts w:ascii="Verdana" w:hAnsi="Verdana" w:cstheme="minorHAnsi"/>
          <w:b/>
          <w:sz w:val="18"/>
          <w:szCs w:val="18"/>
        </w:rPr>
        <w:t>la Części 1</w:t>
      </w:r>
      <w:r w:rsidR="009C7030" w:rsidRPr="005E378F">
        <w:rPr>
          <w:rFonts w:ascii="Verdana" w:hAnsi="Verdana" w:cstheme="minorHAnsi"/>
          <w:sz w:val="18"/>
          <w:szCs w:val="18"/>
        </w:rPr>
        <w:t xml:space="preserve"> - „</w:t>
      </w:r>
      <w:r w:rsidR="00CA24CF" w:rsidRPr="005E378F">
        <w:rPr>
          <w:rFonts w:ascii="Verdana" w:hAnsi="Verdana" w:cs="Arial"/>
          <w:b/>
          <w:sz w:val="18"/>
          <w:szCs w:val="18"/>
        </w:rPr>
        <w:t>Zakup materiałów hutniczych na potrzeby Oddziału nr 1 w Bełchatowie.”</w:t>
      </w:r>
    </w:p>
    <w:tbl>
      <w:tblPr>
        <w:tblW w:w="99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3061"/>
        <w:gridCol w:w="1559"/>
        <w:gridCol w:w="1418"/>
        <w:gridCol w:w="1275"/>
        <w:gridCol w:w="1985"/>
      </w:tblGrid>
      <w:tr w:rsidR="00D33827" w:rsidRPr="00E4052D" w14:paraId="072B5441" w14:textId="77777777" w:rsidTr="00100C14">
        <w:trPr>
          <w:trHeight w:val="29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33660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9E25C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DA309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47247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0D7BF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19EF1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</w:t>
            </w:r>
          </w:p>
        </w:tc>
      </w:tr>
      <w:tr w:rsidR="00D33827" w:rsidRPr="00E4052D" w14:paraId="311ECAE3" w14:textId="77777777" w:rsidTr="00100C14">
        <w:trPr>
          <w:trHeight w:val="74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BE6C8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Lp.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13DBB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Asortyment: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9F5D0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I</w:t>
            </w: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lości materiałów do zakupu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82653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Cen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a</w:t>
            </w: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ofertow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a</w:t>
            </w: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zł netto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2F813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Iloczyn kolumny 3 i 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3B40B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Uwagi </w:t>
            </w:r>
            <w:r w:rsidRPr="00E4052D">
              <w:rPr>
                <w:rFonts w:asciiTheme="minorHAnsi" w:hAnsiTheme="minorHAnsi" w:cstheme="minorHAnsi"/>
                <w:b/>
                <w:bCs/>
                <w:color w:val="FF0000"/>
                <w:sz w:val="18"/>
                <w:szCs w:val="18"/>
              </w:rPr>
              <w:t>*</w:t>
            </w:r>
          </w:p>
        </w:tc>
      </w:tr>
      <w:tr w:rsidR="00D33827" w:rsidRPr="00E4052D" w14:paraId="68F99287" w14:textId="77777777" w:rsidTr="00100C14">
        <w:trPr>
          <w:trHeight w:hRule="exact" w:val="56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A257C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CB04E" w14:textId="77777777" w:rsidR="00D33827" w:rsidRPr="00996B53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Style w:val="CharStyle20"/>
                <w:sz w:val="16"/>
                <w:szCs w:val="16"/>
              </w:rPr>
              <w:t xml:space="preserve">Rura ze szwem fi 33,7 x 2,6 w gat.  S235JRH wg EN 10219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48B41" w14:textId="77777777" w:rsidR="00D33827" w:rsidRPr="00CD18AC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36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F449B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zł/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7E23A" w14:textId="702D2615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="00100C14">
              <w:rPr>
                <w:rFonts w:asciiTheme="minorHAnsi" w:hAnsiTheme="minorHAnsi" w:cstheme="minorHAnsi"/>
                <w:sz w:val="18"/>
                <w:szCs w:val="18"/>
              </w:rPr>
              <w:t xml:space="preserve"> zł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E7E8C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33827" w:rsidRPr="00E4052D" w14:paraId="43542CC8" w14:textId="77777777" w:rsidTr="00100C14">
        <w:trPr>
          <w:trHeight w:val="290"/>
        </w:trPr>
        <w:tc>
          <w:tcPr>
            <w:tcW w:w="6658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744CC" w14:textId="77777777" w:rsidR="00D33827" w:rsidRPr="00E4052D" w:rsidRDefault="00D33827" w:rsidP="00B0747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Razem:</w:t>
            </w:r>
          </w:p>
          <w:p w14:paraId="7F971455" w14:textId="0E9203C0" w:rsidR="00D33827" w:rsidRDefault="00D33827" w:rsidP="00B0747F">
            <w:pPr>
              <w:jc w:val="right"/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 xml:space="preserve">Tę kwotę proszę również wpisać w odpowiedniej rubryce </w:t>
            </w:r>
          </w:p>
          <w:p w14:paraId="61F3F2FE" w14:textId="12A699AB" w:rsidR="00D33827" w:rsidRPr="00E4052D" w:rsidRDefault="00D33827" w:rsidP="00B0747F">
            <w:pPr>
              <w:jc w:val="right"/>
              <w:rPr>
                <w:rFonts w:asciiTheme="minorHAnsi" w:hAnsiTheme="minorHAnsi" w:cstheme="minorHAnsi"/>
                <w:i/>
                <w:i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>elektronicznego Systemu Zakupowego GK PGE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DECB0" w14:textId="1C620273" w:rsidR="00D33827" w:rsidRPr="00D33827" w:rsidRDefault="00D33827" w:rsidP="00A436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="00100C14">
              <w:rPr>
                <w:rFonts w:asciiTheme="minorHAnsi" w:hAnsiTheme="minorHAnsi" w:cstheme="minorHAnsi"/>
                <w:sz w:val="18"/>
                <w:szCs w:val="18"/>
              </w:rPr>
              <w:t xml:space="preserve"> zł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F2E03CA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CA77FD3" w14:textId="32DE8AD5" w:rsidR="00463732" w:rsidRPr="00E4052D" w:rsidRDefault="00463732" w:rsidP="00463732">
      <w:pPr>
        <w:pStyle w:val="Akapitzlist"/>
        <w:spacing w:before="120" w:after="120"/>
        <w:ind w:left="142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color w:val="FF0000"/>
          <w:sz w:val="18"/>
          <w:szCs w:val="18"/>
        </w:rPr>
        <w:t>*</w:t>
      </w:r>
      <w:r w:rsidRPr="00E4052D">
        <w:rPr>
          <w:rFonts w:asciiTheme="minorHAnsi" w:hAnsiTheme="minorHAnsi" w:cstheme="minorHAnsi"/>
          <w:sz w:val="18"/>
          <w:szCs w:val="18"/>
        </w:rPr>
        <w:t xml:space="preserve">- </w:t>
      </w:r>
      <w:r w:rsidR="00AA704F">
        <w:rPr>
          <w:rFonts w:asciiTheme="minorHAnsi" w:hAnsiTheme="minorHAnsi" w:cstheme="minorHAnsi"/>
          <w:sz w:val="18"/>
          <w:szCs w:val="18"/>
        </w:rPr>
        <w:t xml:space="preserve">(jeśli dotyczy) </w:t>
      </w:r>
      <w:r w:rsidRPr="00E4052D">
        <w:rPr>
          <w:rFonts w:asciiTheme="minorHAnsi" w:hAnsiTheme="minorHAnsi" w:cstheme="minorHAnsi"/>
          <w:sz w:val="18"/>
          <w:szCs w:val="18"/>
        </w:rPr>
        <w:t xml:space="preserve">w kolumnie </w:t>
      </w:r>
      <w:r>
        <w:rPr>
          <w:rFonts w:asciiTheme="minorHAnsi" w:hAnsiTheme="minorHAnsi" w:cstheme="minorHAnsi"/>
          <w:sz w:val="18"/>
          <w:szCs w:val="18"/>
        </w:rPr>
        <w:t>6</w:t>
      </w:r>
      <w:r w:rsidRPr="00E4052D">
        <w:rPr>
          <w:rFonts w:asciiTheme="minorHAnsi" w:hAnsiTheme="minorHAnsi" w:cstheme="minorHAnsi"/>
          <w:sz w:val="18"/>
          <w:szCs w:val="18"/>
        </w:rPr>
        <w:t xml:space="preserve"> należy wpisać</w:t>
      </w:r>
      <w:r w:rsidR="00432432">
        <w:rPr>
          <w:rFonts w:asciiTheme="minorHAnsi" w:hAnsiTheme="minorHAnsi" w:cstheme="minorHAnsi"/>
          <w:sz w:val="18"/>
          <w:szCs w:val="18"/>
        </w:rPr>
        <w:t xml:space="preserve"> informacje dot. zmian do OPZ</w:t>
      </w:r>
      <w:r w:rsidR="006B0151">
        <w:rPr>
          <w:rFonts w:asciiTheme="minorHAnsi" w:hAnsiTheme="minorHAnsi" w:cstheme="minorHAnsi"/>
          <w:sz w:val="18"/>
          <w:szCs w:val="18"/>
        </w:rPr>
        <w:t xml:space="preserve"> (</w:t>
      </w:r>
      <w:r w:rsidR="00432432">
        <w:rPr>
          <w:rFonts w:asciiTheme="minorHAnsi" w:hAnsiTheme="minorHAnsi" w:cstheme="minorHAnsi"/>
          <w:sz w:val="18"/>
          <w:szCs w:val="18"/>
        </w:rPr>
        <w:t>wnioskowanych przez Wykonawcę</w:t>
      </w:r>
      <w:r w:rsidR="006B0151">
        <w:rPr>
          <w:rFonts w:asciiTheme="minorHAnsi" w:hAnsiTheme="minorHAnsi" w:cstheme="minorHAnsi"/>
          <w:sz w:val="18"/>
          <w:szCs w:val="18"/>
        </w:rPr>
        <w:t xml:space="preserve"> i </w:t>
      </w:r>
      <w:r w:rsidRPr="00E4052D">
        <w:rPr>
          <w:rFonts w:asciiTheme="minorHAnsi" w:hAnsiTheme="minorHAnsi" w:cstheme="minorHAnsi"/>
          <w:sz w:val="18"/>
          <w:szCs w:val="18"/>
        </w:rPr>
        <w:t>które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E4052D">
        <w:rPr>
          <w:rFonts w:asciiTheme="minorHAnsi" w:hAnsiTheme="minorHAnsi" w:cstheme="minorHAnsi"/>
          <w:sz w:val="18"/>
          <w:szCs w:val="18"/>
        </w:rPr>
        <w:t>uzyskały akceptację techniczną Zamawiającego</w:t>
      </w:r>
      <w:r w:rsidR="006B0151">
        <w:rPr>
          <w:rFonts w:asciiTheme="minorHAnsi" w:hAnsiTheme="minorHAnsi" w:cstheme="minorHAnsi"/>
          <w:sz w:val="18"/>
          <w:szCs w:val="18"/>
        </w:rPr>
        <w:t>)</w:t>
      </w:r>
      <w:r w:rsidRPr="00E4052D">
        <w:rPr>
          <w:rFonts w:asciiTheme="minorHAnsi" w:hAnsiTheme="minorHAnsi" w:cstheme="minorHAnsi"/>
          <w:sz w:val="18"/>
          <w:szCs w:val="18"/>
        </w:rPr>
        <w:t>.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020495" w:rsidDel="00C54344">
        <w:rPr>
          <w:rFonts w:asciiTheme="minorHAnsi" w:hAnsiTheme="minorHAnsi" w:cstheme="minorHAnsi"/>
          <w:sz w:val="18"/>
          <w:szCs w:val="18"/>
        </w:rPr>
        <w:t>Brak wpis</w:t>
      </w:r>
      <w:r w:rsidR="006B0151">
        <w:rPr>
          <w:rFonts w:asciiTheme="minorHAnsi" w:hAnsiTheme="minorHAnsi" w:cstheme="minorHAnsi"/>
          <w:sz w:val="18"/>
          <w:szCs w:val="18"/>
        </w:rPr>
        <w:t xml:space="preserve">u </w:t>
      </w:r>
      <w:r w:rsidRPr="00020495" w:rsidDel="00C54344">
        <w:rPr>
          <w:rFonts w:asciiTheme="minorHAnsi" w:hAnsiTheme="minorHAnsi" w:cstheme="minorHAnsi"/>
          <w:sz w:val="18"/>
          <w:szCs w:val="18"/>
        </w:rPr>
        <w:t xml:space="preserve">w </w:t>
      </w:r>
      <w:r>
        <w:rPr>
          <w:rFonts w:asciiTheme="minorHAnsi" w:hAnsiTheme="minorHAnsi" w:cstheme="minorHAnsi"/>
          <w:sz w:val="18"/>
          <w:szCs w:val="18"/>
        </w:rPr>
        <w:t xml:space="preserve">tej </w:t>
      </w:r>
      <w:r w:rsidRPr="00020495" w:rsidDel="00C54344">
        <w:rPr>
          <w:rFonts w:asciiTheme="minorHAnsi" w:hAnsiTheme="minorHAnsi" w:cstheme="minorHAnsi"/>
          <w:sz w:val="18"/>
          <w:szCs w:val="18"/>
        </w:rPr>
        <w:t>kolumnie</w:t>
      </w:r>
      <w:r>
        <w:rPr>
          <w:rFonts w:asciiTheme="minorHAnsi" w:hAnsiTheme="minorHAnsi" w:cstheme="minorHAnsi"/>
          <w:sz w:val="18"/>
          <w:szCs w:val="18"/>
        </w:rPr>
        <w:t xml:space="preserve"> zostanie zinterpretowany</w:t>
      </w:r>
      <w:r w:rsidRPr="00020495" w:rsidDel="00C54344">
        <w:rPr>
          <w:rFonts w:asciiTheme="minorHAnsi" w:hAnsiTheme="minorHAnsi" w:cstheme="minorHAnsi"/>
          <w:sz w:val="18"/>
          <w:szCs w:val="18"/>
        </w:rPr>
        <w:t xml:space="preserve">, że Wykonawca oferuje </w:t>
      </w:r>
      <w:r w:rsidRPr="00020495">
        <w:rPr>
          <w:rFonts w:asciiTheme="minorHAnsi" w:hAnsiTheme="minorHAnsi" w:cstheme="minorHAnsi"/>
          <w:sz w:val="18"/>
          <w:szCs w:val="18"/>
        </w:rPr>
        <w:t xml:space="preserve">materiały </w:t>
      </w:r>
      <w:r w:rsidRPr="00020495" w:rsidDel="00C54344">
        <w:rPr>
          <w:rFonts w:asciiTheme="minorHAnsi" w:hAnsiTheme="minorHAnsi" w:cstheme="minorHAnsi"/>
          <w:sz w:val="18"/>
          <w:szCs w:val="18"/>
        </w:rPr>
        <w:t>„obecnie użytkowane przez Zamawiającego”</w:t>
      </w:r>
      <w:r>
        <w:rPr>
          <w:rFonts w:asciiTheme="minorHAnsi" w:hAnsiTheme="minorHAnsi" w:cstheme="minorHAnsi"/>
          <w:sz w:val="18"/>
          <w:szCs w:val="18"/>
        </w:rPr>
        <w:t>.</w:t>
      </w:r>
      <w:r w:rsidRPr="00E4052D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30DF9FB0" w14:textId="77777777" w:rsidR="00463732" w:rsidRPr="00E4052D" w:rsidRDefault="00463732" w:rsidP="00463732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sz w:val="18"/>
          <w:szCs w:val="18"/>
        </w:rPr>
        <w:t xml:space="preserve">Stawka podatku VAT: </w:t>
      </w:r>
      <w:r w:rsidRPr="00CD18AC">
        <w:rPr>
          <w:rFonts w:asciiTheme="minorHAnsi" w:hAnsiTheme="minorHAnsi" w:cstheme="minorHAnsi"/>
          <w:sz w:val="18"/>
          <w:szCs w:val="18"/>
          <w:highlight w:val="yellow"/>
        </w:rPr>
        <w:t>…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E4052D">
        <w:rPr>
          <w:rFonts w:asciiTheme="minorHAnsi" w:hAnsiTheme="minorHAnsi" w:cstheme="minorHAnsi"/>
          <w:sz w:val="18"/>
          <w:szCs w:val="18"/>
        </w:rPr>
        <w:t>%</w:t>
      </w:r>
    </w:p>
    <w:p w14:paraId="0DFDFB35" w14:textId="77777777" w:rsidR="00463732" w:rsidRPr="00E4052D" w:rsidRDefault="00463732" w:rsidP="00463732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bCs/>
          <w:sz w:val="18"/>
          <w:szCs w:val="18"/>
        </w:rPr>
        <w:t>Oświadczamy, iż akceptujemy termin realizacji Zamówienia (dla</w:t>
      </w:r>
      <w:r>
        <w:rPr>
          <w:rFonts w:asciiTheme="minorHAnsi" w:hAnsiTheme="minorHAnsi" w:cstheme="minorHAnsi"/>
          <w:bCs/>
          <w:sz w:val="18"/>
          <w:szCs w:val="18"/>
        </w:rPr>
        <w:t xml:space="preserve"> tej</w:t>
      </w:r>
      <w:r w:rsidRPr="00E4052D">
        <w:rPr>
          <w:rFonts w:asciiTheme="minorHAnsi" w:hAnsiTheme="minorHAnsi" w:cstheme="minorHAnsi"/>
          <w:bCs/>
          <w:sz w:val="18"/>
          <w:szCs w:val="18"/>
        </w:rPr>
        <w:t xml:space="preserve"> Części) wskazany </w:t>
      </w:r>
      <w:r>
        <w:rPr>
          <w:rFonts w:asciiTheme="minorHAnsi" w:hAnsiTheme="minorHAnsi" w:cstheme="minorHAnsi"/>
          <w:bCs/>
          <w:sz w:val="18"/>
          <w:szCs w:val="18"/>
        </w:rPr>
        <w:t xml:space="preserve">odpowiednio </w:t>
      </w:r>
      <w:r w:rsidRPr="00E4052D">
        <w:rPr>
          <w:rFonts w:asciiTheme="minorHAnsi" w:hAnsiTheme="minorHAnsi" w:cstheme="minorHAnsi"/>
          <w:bCs/>
          <w:sz w:val="18"/>
          <w:szCs w:val="18"/>
        </w:rPr>
        <w:t xml:space="preserve">w </w:t>
      </w:r>
      <w:r>
        <w:rPr>
          <w:rFonts w:asciiTheme="minorHAnsi" w:hAnsiTheme="minorHAnsi" w:cstheme="minorHAnsi"/>
          <w:bCs/>
          <w:sz w:val="18"/>
          <w:szCs w:val="18"/>
        </w:rPr>
        <w:t xml:space="preserve">pkt. III. </w:t>
      </w:r>
      <w:r w:rsidRPr="00E4052D">
        <w:rPr>
          <w:rFonts w:asciiTheme="minorHAnsi" w:hAnsiTheme="minorHAnsi" w:cstheme="minorHAnsi"/>
          <w:bCs/>
          <w:sz w:val="18"/>
          <w:szCs w:val="18"/>
        </w:rPr>
        <w:t>OPZ.</w:t>
      </w:r>
    </w:p>
    <w:p w14:paraId="639AD2AE" w14:textId="77777777" w:rsidR="00463732" w:rsidRPr="00E4052D" w:rsidRDefault="00463732" w:rsidP="00463732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sz w:val="18"/>
          <w:szCs w:val="18"/>
        </w:rPr>
        <w:t>Oświadczamy, że na przedmiot wszystkie dostarczane materiały udzielamy gwarancji zgodnie z OPZ.</w:t>
      </w:r>
    </w:p>
    <w:p w14:paraId="4591406A" w14:textId="77777777" w:rsidR="00463732" w:rsidRPr="00E4052D" w:rsidRDefault="00463732" w:rsidP="00463732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bCs/>
          <w:sz w:val="18"/>
          <w:szCs w:val="18"/>
        </w:rPr>
        <w:t xml:space="preserve">Termin płatności: </w:t>
      </w:r>
      <w:r w:rsidRPr="00CD18AC">
        <w:rPr>
          <w:rFonts w:asciiTheme="minorHAnsi" w:hAnsiTheme="minorHAnsi" w:cstheme="minorHAnsi"/>
          <w:sz w:val="18"/>
          <w:szCs w:val="18"/>
          <w:highlight w:val="yellow"/>
        </w:rPr>
        <w:t>…</w:t>
      </w:r>
      <w:r>
        <w:rPr>
          <w:rFonts w:asciiTheme="minorHAnsi" w:hAnsiTheme="minorHAnsi" w:cstheme="minorHAnsi"/>
          <w:bCs/>
          <w:sz w:val="18"/>
          <w:szCs w:val="18"/>
        </w:rPr>
        <w:t xml:space="preserve"> (</w:t>
      </w:r>
      <w:r w:rsidRPr="00E4052D">
        <w:rPr>
          <w:rFonts w:asciiTheme="minorHAnsi" w:hAnsiTheme="minorHAnsi" w:cstheme="minorHAnsi"/>
          <w:bCs/>
          <w:sz w:val="18"/>
          <w:szCs w:val="18"/>
        </w:rPr>
        <w:t>30</w:t>
      </w:r>
      <w:r>
        <w:rPr>
          <w:rFonts w:asciiTheme="minorHAnsi" w:hAnsiTheme="minorHAnsi" w:cstheme="minorHAnsi"/>
          <w:bCs/>
          <w:sz w:val="18"/>
          <w:szCs w:val="18"/>
        </w:rPr>
        <w:t>)</w:t>
      </w:r>
      <w:r w:rsidRPr="00E4052D">
        <w:rPr>
          <w:rFonts w:asciiTheme="minorHAnsi" w:hAnsiTheme="minorHAnsi" w:cstheme="minorHAnsi"/>
          <w:bCs/>
          <w:sz w:val="18"/>
          <w:szCs w:val="18"/>
        </w:rPr>
        <w:t xml:space="preserve"> dni od dostarczenia faktury do Zamawiającego.</w:t>
      </w:r>
    </w:p>
    <w:p w14:paraId="09BD8E42" w14:textId="77777777" w:rsidR="009C7030" w:rsidRPr="00702F11" w:rsidRDefault="009C7030" w:rsidP="00702F11">
      <w:pPr>
        <w:spacing w:before="120" w:after="120"/>
        <w:jc w:val="both"/>
        <w:rPr>
          <w:rFonts w:ascii="Verdana" w:hAnsi="Verdana" w:cs="Arial"/>
          <w:sz w:val="18"/>
          <w:szCs w:val="18"/>
        </w:rPr>
      </w:pPr>
    </w:p>
    <w:p w14:paraId="70FA9AAA" w14:textId="77777777" w:rsidR="009C7030" w:rsidRDefault="009C7030" w:rsidP="009C7030">
      <w:pPr>
        <w:spacing w:before="120" w:after="120"/>
        <w:jc w:val="both"/>
        <w:rPr>
          <w:rFonts w:ascii="Verdana" w:eastAsia="Batang" w:hAnsi="Verdana" w:cs="Arial"/>
          <w:sz w:val="18"/>
          <w:szCs w:val="18"/>
        </w:rPr>
      </w:pPr>
    </w:p>
    <w:p w14:paraId="0A0EB887" w14:textId="309D10EF" w:rsidR="009C7030" w:rsidRDefault="009C7030" w:rsidP="009C7030">
      <w:pPr>
        <w:spacing w:before="120" w:after="120"/>
        <w:jc w:val="both"/>
        <w:rPr>
          <w:rFonts w:ascii="Verdana" w:hAnsi="Verdana" w:cstheme="minorHAnsi"/>
          <w:sz w:val="18"/>
          <w:szCs w:val="18"/>
        </w:rPr>
      </w:pPr>
      <w:r w:rsidRPr="00702F11">
        <w:rPr>
          <w:rFonts w:ascii="Verdana" w:hAnsi="Verdana" w:cstheme="minorHAnsi"/>
          <w:b/>
          <w:bCs/>
          <w:sz w:val="18"/>
          <w:szCs w:val="18"/>
        </w:rPr>
        <w:t xml:space="preserve">Dla Części </w:t>
      </w:r>
      <w:r w:rsidR="005E378F" w:rsidRPr="00702F11">
        <w:rPr>
          <w:rFonts w:ascii="Verdana" w:hAnsi="Verdana" w:cstheme="minorHAnsi"/>
          <w:b/>
          <w:bCs/>
          <w:sz w:val="18"/>
          <w:szCs w:val="18"/>
        </w:rPr>
        <w:t>2</w:t>
      </w:r>
      <w:r w:rsidRPr="00702F11">
        <w:rPr>
          <w:rFonts w:ascii="Verdana" w:hAnsi="Verdana" w:cstheme="minorHAnsi"/>
          <w:sz w:val="18"/>
          <w:szCs w:val="18"/>
        </w:rPr>
        <w:t xml:space="preserve"> - „</w:t>
      </w:r>
      <w:r w:rsidR="00B91F8B" w:rsidRPr="00B91F8B">
        <w:rPr>
          <w:rFonts w:ascii="Verdana" w:hAnsi="Verdana" w:cstheme="minorHAnsi"/>
          <w:b/>
          <w:bCs/>
          <w:sz w:val="18"/>
          <w:szCs w:val="18"/>
        </w:rPr>
        <w:t>Sukcesywne</w:t>
      </w:r>
      <w:r w:rsidR="00B91F8B">
        <w:rPr>
          <w:rFonts w:ascii="Verdana" w:hAnsi="Verdana" w:cstheme="minorHAnsi"/>
          <w:sz w:val="18"/>
          <w:szCs w:val="18"/>
        </w:rPr>
        <w:t xml:space="preserve"> </w:t>
      </w:r>
      <w:r w:rsidR="00B91F8B">
        <w:rPr>
          <w:rFonts w:ascii="Verdana" w:hAnsi="Verdana" w:cs="Arial"/>
          <w:b/>
          <w:sz w:val="18"/>
          <w:szCs w:val="18"/>
        </w:rPr>
        <w:t>z</w:t>
      </w:r>
      <w:r w:rsidR="005E378F" w:rsidRPr="00702F11">
        <w:rPr>
          <w:rFonts w:ascii="Verdana" w:hAnsi="Verdana" w:cs="Arial"/>
          <w:b/>
          <w:sz w:val="18"/>
          <w:szCs w:val="18"/>
        </w:rPr>
        <w:t>akup</w:t>
      </w:r>
      <w:r w:rsidR="00B91F8B">
        <w:rPr>
          <w:rFonts w:ascii="Verdana" w:hAnsi="Verdana" w:cs="Arial"/>
          <w:b/>
          <w:sz w:val="18"/>
          <w:szCs w:val="18"/>
        </w:rPr>
        <w:t>y</w:t>
      </w:r>
      <w:r w:rsidR="005E378F" w:rsidRPr="00702F11">
        <w:rPr>
          <w:rFonts w:ascii="Verdana" w:hAnsi="Verdana" w:cs="Arial"/>
          <w:b/>
          <w:sz w:val="18"/>
          <w:szCs w:val="18"/>
        </w:rPr>
        <w:t xml:space="preserve"> materiałów hutniczych na rok 2026 na potrzeby Działu Remontów</w:t>
      </w:r>
      <w:r w:rsidRPr="00702F11">
        <w:rPr>
          <w:rFonts w:ascii="Verdana" w:hAnsi="Verdana" w:cstheme="minorHAnsi"/>
          <w:color w:val="000000"/>
          <w:sz w:val="18"/>
          <w:szCs w:val="18"/>
          <w:shd w:val="clear" w:color="auto" w:fill="FDFDFD"/>
        </w:rPr>
        <w:t>.</w:t>
      </w:r>
      <w:r w:rsidRPr="00702F11">
        <w:rPr>
          <w:rFonts w:ascii="Verdana" w:hAnsi="Verdana" w:cstheme="minorHAnsi"/>
          <w:sz w:val="18"/>
          <w:szCs w:val="18"/>
        </w:rPr>
        <w:t>”</w:t>
      </w:r>
    </w:p>
    <w:tbl>
      <w:tblPr>
        <w:tblW w:w="97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3911"/>
        <w:gridCol w:w="1560"/>
        <w:gridCol w:w="1984"/>
        <w:gridCol w:w="1701"/>
      </w:tblGrid>
      <w:tr w:rsidR="002B13F2" w:rsidRPr="00E4052D" w14:paraId="72ADBBD9" w14:textId="77777777" w:rsidTr="00A95B3C">
        <w:trPr>
          <w:trHeight w:val="29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9C5D7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7CF26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76C45" w14:textId="5F989990" w:rsidR="002B13F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2E35B" w14:textId="364C647A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9123E" w14:textId="72F57218" w:rsidR="002B13F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</w:tr>
      <w:tr w:rsidR="002B13F2" w:rsidRPr="00E4052D" w14:paraId="263CDFD6" w14:textId="77777777" w:rsidTr="00A95B3C">
        <w:trPr>
          <w:trHeight w:hRule="exact" w:val="6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C6042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Lp.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7129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Asortyment: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64FE80" w14:textId="52B62369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Ilość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2F9AE" w14:textId="6CB5752B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Ceny ofertowe </w:t>
            </w:r>
            <w:r w:rsidR="001637B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jednostkowe </w:t>
            </w: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zł netto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13C22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Uwagi </w:t>
            </w:r>
            <w:r w:rsidRPr="00E4052D">
              <w:rPr>
                <w:rFonts w:asciiTheme="minorHAnsi" w:hAnsiTheme="minorHAnsi" w:cstheme="minorHAnsi"/>
                <w:b/>
                <w:bCs/>
                <w:color w:val="FF0000"/>
                <w:sz w:val="18"/>
                <w:szCs w:val="18"/>
              </w:rPr>
              <w:t>*</w:t>
            </w:r>
          </w:p>
        </w:tc>
      </w:tr>
      <w:tr w:rsidR="002B13F2" w:rsidRPr="00E4052D" w14:paraId="10F03D3C" w14:textId="77777777" w:rsidTr="00A95B3C">
        <w:trPr>
          <w:trHeight w:val="4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3D569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EC740" w14:textId="251734C3" w:rsidR="002B13F2" w:rsidRPr="002B13F2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BLACHA 2X1000X2000, gat. S235JR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573876" w14:textId="27F359FB" w:rsidR="002B13F2" w:rsidRPr="00CD18AC" w:rsidRDefault="002B13F2" w:rsidP="002B13F2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2B13F2">
              <w:rPr>
                <w:rFonts w:asciiTheme="minorHAnsi" w:hAnsiTheme="minorHAnsi" w:cstheme="minorHAnsi"/>
                <w:sz w:val="18"/>
                <w:szCs w:val="18"/>
              </w:rPr>
              <w:t>1 ark.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EE599" w14:textId="2133966D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="002A6F7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4FAC">
              <w:rPr>
                <w:rFonts w:asciiTheme="minorHAnsi" w:hAnsiTheme="minorHAnsi" w:cstheme="minorHAnsi"/>
                <w:sz w:val="18"/>
                <w:szCs w:val="18"/>
              </w:rPr>
              <w:t xml:space="preserve">zł </w:t>
            </w:r>
            <w:r w:rsidR="002A6F72">
              <w:rPr>
                <w:rFonts w:asciiTheme="minorHAnsi" w:hAnsiTheme="minorHAnsi" w:cstheme="minorHAnsi"/>
                <w:sz w:val="18"/>
                <w:szCs w:val="18"/>
              </w:rPr>
              <w:t>/ 1 ark</w:t>
            </w:r>
            <w:r w:rsidR="00144162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0874" w14:textId="77777777" w:rsidR="002B13F2" w:rsidRPr="00E4052D" w:rsidRDefault="002B13F2" w:rsidP="002B13F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13F2" w:rsidRPr="00E4052D" w14:paraId="40DE7FA1" w14:textId="77777777" w:rsidTr="00A95B3C">
        <w:trPr>
          <w:trHeight w:val="4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9DA45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7811A" w14:textId="5F105C77" w:rsidR="002B13F2" w:rsidRPr="002B13F2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BLACHA 3X1000X2000, gat. S235JR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58CDDD" w14:textId="55EE853A" w:rsidR="002B13F2" w:rsidRPr="00CD18AC" w:rsidRDefault="002B13F2" w:rsidP="002B13F2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2B13F2">
              <w:rPr>
                <w:rFonts w:asciiTheme="minorHAnsi" w:hAnsiTheme="minorHAnsi" w:cstheme="minorHAnsi"/>
                <w:sz w:val="18"/>
                <w:szCs w:val="18"/>
              </w:rPr>
              <w:t>1 ark.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09BFD" w14:textId="531E8A38" w:rsidR="002B13F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4FAC">
              <w:rPr>
                <w:rFonts w:asciiTheme="minorHAnsi" w:hAnsiTheme="minorHAnsi" w:cstheme="minorHAnsi"/>
                <w:sz w:val="18"/>
                <w:szCs w:val="18"/>
              </w:rPr>
              <w:t xml:space="preserve">zł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/ 1 ark</w:t>
            </w:r>
            <w:r w:rsidR="00144162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CEEB5" w14:textId="77777777" w:rsidR="002B13F2" w:rsidRPr="00E4052D" w:rsidRDefault="002B13F2" w:rsidP="002B13F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13F2" w:rsidRPr="00E4052D" w14:paraId="3C08D2B4" w14:textId="77777777" w:rsidTr="00A95B3C">
        <w:trPr>
          <w:trHeight w:val="4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1037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1E7D1" w14:textId="7E16DEE8" w:rsidR="002B13F2" w:rsidRPr="002B13F2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BLACHA 5X1000X2000, gat. S235JR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C0EC5" w14:textId="7254D007" w:rsidR="002B13F2" w:rsidRPr="00CD18AC" w:rsidRDefault="002B13F2" w:rsidP="002B13F2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2B13F2">
              <w:rPr>
                <w:rFonts w:asciiTheme="minorHAnsi" w:hAnsiTheme="minorHAnsi" w:cstheme="minorHAnsi"/>
                <w:sz w:val="18"/>
                <w:szCs w:val="18"/>
              </w:rPr>
              <w:t>1 ark.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734F6" w14:textId="55A97024" w:rsidR="002B13F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4FAC">
              <w:rPr>
                <w:rFonts w:asciiTheme="minorHAnsi" w:hAnsiTheme="minorHAnsi" w:cstheme="minorHAnsi"/>
                <w:sz w:val="18"/>
                <w:szCs w:val="18"/>
              </w:rPr>
              <w:t xml:space="preserve">zł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/ 1 ark</w:t>
            </w:r>
            <w:r w:rsidR="00144162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9AC2" w14:textId="77777777" w:rsidR="002B13F2" w:rsidRPr="00E4052D" w:rsidRDefault="002B13F2" w:rsidP="002B13F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13F2" w:rsidRPr="00E4052D" w14:paraId="4AF8BF7F" w14:textId="77777777" w:rsidTr="00A95B3C">
        <w:trPr>
          <w:trHeight w:val="4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80F25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9CA6B" w14:textId="39270182" w:rsidR="002B13F2" w:rsidRPr="002B13F2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BLACHA 8X2000X3000, gat. S235JR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6180C" w14:textId="134DA9F0" w:rsidR="002B13F2" w:rsidRPr="00CD18AC" w:rsidRDefault="002B13F2" w:rsidP="002B13F2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2B13F2">
              <w:rPr>
                <w:rFonts w:asciiTheme="minorHAnsi" w:hAnsiTheme="minorHAnsi" w:cstheme="minorHAnsi"/>
                <w:sz w:val="18"/>
                <w:szCs w:val="18"/>
              </w:rPr>
              <w:t>1 ark.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4BC0" w14:textId="60400133" w:rsidR="002B13F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4FAC">
              <w:rPr>
                <w:rFonts w:asciiTheme="minorHAnsi" w:hAnsiTheme="minorHAnsi" w:cstheme="minorHAnsi"/>
                <w:sz w:val="18"/>
                <w:szCs w:val="18"/>
              </w:rPr>
              <w:t xml:space="preserve">zł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/ 1 ark</w:t>
            </w:r>
            <w:r w:rsidR="00144162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FFA2" w14:textId="77777777" w:rsidR="002B13F2" w:rsidRPr="00E4052D" w:rsidRDefault="002B13F2" w:rsidP="002B13F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13F2" w:rsidRPr="00E4052D" w14:paraId="124E791C" w14:textId="77777777" w:rsidTr="00A95B3C">
        <w:trPr>
          <w:trHeight w:val="4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73637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7B5F8" w14:textId="1409F738" w:rsidR="002B13F2" w:rsidRPr="002B13F2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KĄTOWNIK 25X25X3, gat. S235JR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87C03" w14:textId="294C1CF9" w:rsidR="002B13F2" w:rsidRPr="00CD18AC" w:rsidRDefault="002B13F2" w:rsidP="002B13F2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2B13F2">
              <w:rPr>
                <w:rFonts w:asciiTheme="minorHAnsi" w:hAnsiTheme="minorHAnsi" w:cstheme="minorHAnsi"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CCAB5" w14:textId="0196BBBE" w:rsidR="002B13F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4FAC">
              <w:rPr>
                <w:rFonts w:asciiTheme="minorHAnsi" w:hAnsiTheme="minorHAnsi" w:cstheme="minorHAnsi"/>
                <w:sz w:val="18"/>
                <w:szCs w:val="18"/>
              </w:rPr>
              <w:t xml:space="preserve">zł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/ 1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92C89" w14:textId="77777777" w:rsidR="002B13F2" w:rsidRPr="00E4052D" w:rsidRDefault="002B13F2" w:rsidP="002B13F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13F2" w:rsidRPr="00E4052D" w14:paraId="63491917" w14:textId="77777777" w:rsidTr="00A95B3C">
        <w:trPr>
          <w:trHeight w:val="4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8EBE1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E063C" w14:textId="675124C9" w:rsidR="002B13F2" w:rsidRPr="002B13F2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PRĘT CIĄGNIONY FI 30, gat.</w:t>
            </w:r>
            <w:r w:rsidR="001637B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S235JR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D3D8CA" w14:textId="21F5D122" w:rsidR="002B13F2" w:rsidRPr="00CD18AC" w:rsidRDefault="002B13F2" w:rsidP="002B13F2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2B13F2">
              <w:rPr>
                <w:rFonts w:asciiTheme="minorHAnsi" w:hAnsiTheme="minorHAnsi" w:cstheme="minorHAnsi"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1EA11" w14:textId="48C8BA4E" w:rsidR="002B13F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4FAC">
              <w:rPr>
                <w:rFonts w:asciiTheme="minorHAnsi" w:hAnsiTheme="minorHAnsi" w:cstheme="minorHAnsi"/>
                <w:sz w:val="18"/>
                <w:szCs w:val="18"/>
              </w:rPr>
              <w:t xml:space="preserve">zł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/ 1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D3F7B" w14:textId="77777777" w:rsidR="002B13F2" w:rsidRPr="00E4052D" w:rsidRDefault="002B13F2" w:rsidP="002B13F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13F2" w:rsidRPr="00E4052D" w14:paraId="0CE51CE5" w14:textId="77777777" w:rsidTr="00A95B3C">
        <w:trPr>
          <w:trHeight w:val="4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4652B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9E5FB" w14:textId="003E0BA3" w:rsidR="002B13F2" w:rsidRPr="002B13F2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RURA FI 88,9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x</w:t>
            </w: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8,0 B/SZW, gat.</w:t>
            </w:r>
            <w:r w:rsidR="001637B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S235JR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09CFE" w14:textId="2DC218C3" w:rsidR="002B13F2" w:rsidRPr="00CD18AC" w:rsidRDefault="002B13F2" w:rsidP="002B13F2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2B13F2">
              <w:rPr>
                <w:rFonts w:asciiTheme="minorHAnsi" w:hAnsiTheme="minorHAnsi" w:cstheme="minorHAnsi"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8B356" w14:textId="1E94B9D2" w:rsidR="002B13F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4FAC">
              <w:rPr>
                <w:rFonts w:asciiTheme="minorHAnsi" w:hAnsiTheme="minorHAnsi" w:cstheme="minorHAnsi"/>
                <w:sz w:val="18"/>
                <w:szCs w:val="18"/>
              </w:rPr>
              <w:t xml:space="preserve">zł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/ 1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CC7A" w14:textId="77777777" w:rsidR="002B13F2" w:rsidRPr="00E4052D" w:rsidRDefault="002B13F2" w:rsidP="002B13F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13F2" w:rsidRPr="00E4052D" w14:paraId="3EBE9281" w14:textId="77777777" w:rsidTr="00A95B3C">
        <w:trPr>
          <w:trHeight w:val="4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235FD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DF89D" w14:textId="6E2799A4" w:rsidR="002B13F2" w:rsidRPr="002B13F2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PROFIL ZAMKNIĘTY 30X30X3, gat</w:t>
            </w:r>
            <w:r w:rsidR="001637BA"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S235JR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0FA128" w14:textId="1D4F0479" w:rsidR="002B13F2" w:rsidRPr="00CD18AC" w:rsidRDefault="002A6F72" w:rsidP="002B13F2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2B13F2">
              <w:rPr>
                <w:rFonts w:asciiTheme="minorHAnsi" w:hAnsiTheme="minorHAnsi" w:cstheme="minorHAnsi"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6060" w14:textId="20D36122" w:rsidR="002B13F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4FAC">
              <w:rPr>
                <w:rFonts w:asciiTheme="minorHAnsi" w:hAnsiTheme="minorHAnsi" w:cstheme="minorHAnsi"/>
                <w:sz w:val="18"/>
                <w:szCs w:val="18"/>
              </w:rPr>
              <w:t xml:space="preserve">zł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/ 1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90557" w14:textId="77777777" w:rsidR="002B13F2" w:rsidRPr="00E4052D" w:rsidRDefault="002B13F2" w:rsidP="002B13F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13F2" w:rsidRPr="00E4052D" w14:paraId="7AF455EC" w14:textId="77777777" w:rsidTr="00A95B3C">
        <w:trPr>
          <w:trHeight w:val="4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725AC" w14:textId="77777777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D03EA" w14:textId="6E2DEC61" w:rsidR="002B13F2" w:rsidRPr="002B13F2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BLACHA TRAPEZOWA T50 elewacyjna, szerokość krycia 1047mm, długość 3000mm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E78B93" w14:textId="2A9E1FDB" w:rsidR="002B13F2" w:rsidRPr="00CD18AC" w:rsidRDefault="002A6F72" w:rsidP="002B13F2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2B13F2">
              <w:rPr>
                <w:rFonts w:asciiTheme="minorHAnsi" w:hAnsiTheme="minorHAnsi" w:cstheme="minorHAnsi"/>
                <w:sz w:val="18"/>
                <w:szCs w:val="18"/>
              </w:rPr>
              <w:t>1 ark.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BE5F9" w14:textId="127ADF7E" w:rsidR="002B13F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4FAC">
              <w:rPr>
                <w:rFonts w:asciiTheme="minorHAnsi" w:hAnsiTheme="minorHAnsi" w:cstheme="minorHAnsi"/>
                <w:sz w:val="18"/>
                <w:szCs w:val="18"/>
              </w:rPr>
              <w:t xml:space="preserve">zł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/ 1 ark</w:t>
            </w:r>
            <w:r w:rsidR="00144162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2639D" w14:textId="77777777" w:rsidR="002B13F2" w:rsidRPr="00E4052D" w:rsidRDefault="002B13F2" w:rsidP="002B13F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4162" w:rsidRPr="00E4052D" w14:paraId="7095A3B3" w14:textId="77777777" w:rsidTr="0074697E">
        <w:trPr>
          <w:trHeight w:val="4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8C129" w14:textId="77777777" w:rsidR="00144162" w:rsidRPr="00E4052D" w:rsidRDefault="00144162" w:rsidP="0074697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714C3" w14:textId="77777777" w:rsidR="00144162" w:rsidRPr="002B13F2" w:rsidRDefault="00144162" w:rsidP="0074697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BLACHA TRUDNOŚCIERALNA 30X300X3000mm TWARDOŚĆ HB 400 </w:t>
            </w:r>
            <w:proofErr w:type="spellStart"/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Hardox</w:t>
            </w:r>
            <w:proofErr w:type="spellEnd"/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  <w:proofErr w:type="spellStart"/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>Raex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478FE" w14:textId="77777777" w:rsidR="00144162" w:rsidRPr="00CD18AC" w:rsidRDefault="00144162" w:rsidP="0074697E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2B13F2">
              <w:rPr>
                <w:rFonts w:asciiTheme="minorHAnsi" w:hAnsiTheme="minorHAnsi" w:cstheme="minorHAnsi"/>
                <w:sz w:val="18"/>
                <w:szCs w:val="18"/>
              </w:rPr>
              <w:t>1 ark.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A7B9" w14:textId="0EDC8FB6" w:rsidR="00144162" w:rsidRPr="00E4052D" w:rsidRDefault="00144162" w:rsidP="0074697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zł / 1 ark.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9635D" w14:textId="77777777" w:rsidR="00144162" w:rsidRPr="00E4052D" w:rsidRDefault="00144162" w:rsidP="0074697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B13F2" w:rsidRPr="00E4052D" w14:paraId="61F70F46" w14:textId="77777777" w:rsidTr="00A95B3C">
        <w:trPr>
          <w:trHeight w:val="41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1416A" w14:textId="5BD340B4" w:rsidR="002B13F2" w:rsidRPr="00E4052D" w:rsidRDefault="002B13F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  <w:r w:rsidR="0014416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72A99" w14:textId="47591901" w:rsidR="002B13F2" w:rsidRPr="002B13F2" w:rsidRDefault="0014416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_Hlk210911266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Koszt 1 </w:t>
            </w:r>
            <w:r w:rsidR="00E07BF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reprezentatywnego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przewozu z magazynu Wykonawcy do Zamawiającego na adres: PGE Ekoserwis S.A. ul. Podmiejska 119a, Rybnik materiałów hutniczych o wymiarach: dług. 3,00m x szer. 2,00m x wys. do 0,5m i wadze do 1,5 tony</w:t>
            </w:r>
            <w:bookmarkEnd w:id="0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35CFEB" w14:textId="392AC0D0" w:rsidR="002B13F2" w:rsidRPr="00CD18AC" w:rsidRDefault="002A6F72" w:rsidP="002B13F2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2B13F2">
              <w:rPr>
                <w:rFonts w:asciiTheme="minorHAnsi" w:hAnsiTheme="minorHAnsi" w:cstheme="minorHAnsi"/>
                <w:sz w:val="18"/>
                <w:szCs w:val="18"/>
              </w:rPr>
              <w:t xml:space="preserve">1 </w:t>
            </w:r>
            <w:r w:rsidR="00144162">
              <w:rPr>
                <w:rFonts w:asciiTheme="minorHAnsi" w:hAnsiTheme="minorHAnsi" w:cstheme="minorHAnsi"/>
                <w:sz w:val="18"/>
                <w:szCs w:val="18"/>
              </w:rPr>
              <w:t>przewóz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9CDB4" w14:textId="7035B0A5" w:rsidR="002B13F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54FAC">
              <w:rPr>
                <w:rFonts w:asciiTheme="minorHAnsi" w:hAnsiTheme="minorHAnsi" w:cstheme="minorHAnsi"/>
                <w:sz w:val="18"/>
                <w:szCs w:val="18"/>
              </w:rPr>
              <w:t xml:space="preserve">zł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/ 1 </w:t>
            </w:r>
            <w:r w:rsidR="00144162">
              <w:rPr>
                <w:rFonts w:asciiTheme="minorHAnsi" w:hAnsiTheme="minorHAnsi" w:cstheme="minorHAnsi"/>
                <w:sz w:val="18"/>
                <w:szCs w:val="18"/>
              </w:rPr>
              <w:t>przewóz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54CFC" w14:textId="77777777" w:rsidR="002B13F2" w:rsidRPr="00E4052D" w:rsidRDefault="002B13F2" w:rsidP="002B13F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72" w:rsidRPr="00E4052D" w14:paraId="687BD8A0" w14:textId="77777777" w:rsidTr="00A95B3C">
        <w:trPr>
          <w:trHeight w:hRule="exact" w:val="670"/>
        </w:trPr>
        <w:tc>
          <w:tcPr>
            <w:tcW w:w="6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11E9536" w14:textId="77777777" w:rsidR="002A6F72" w:rsidRPr="00E4052D" w:rsidRDefault="002A6F72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47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B978C" w14:textId="7E64E1CB" w:rsidR="002A6F72" w:rsidRPr="00E4052D" w:rsidRDefault="002A6F72" w:rsidP="002B13F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Razem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14:paraId="1356D36E" w14:textId="3835F205" w:rsidR="009F59B5" w:rsidRDefault="002A6F72" w:rsidP="002A6F72">
            <w:pPr>
              <w:jc w:val="right"/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 xml:space="preserve">Tę kwotę </w:t>
            </w:r>
            <w:r w:rsidR="00A43634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 xml:space="preserve">(sumę) </w:t>
            </w:r>
            <w:r w:rsidRPr="00E4052D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 xml:space="preserve">proszę również wpisać w odpowiedniej rubryce </w:t>
            </w:r>
          </w:p>
          <w:p w14:paraId="56A0684C" w14:textId="367A77E8" w:rsidR="002A6F72" w:rsidRPr="002A6F72" w:rsidRDefault="002A6F72" w:rsidP="002A6F7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>elektronicznego Systemu Zakupowego GK PGE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BDDE3" w14:textId="62B11BD4" w:rsidR="002A6F72" w:rsidRDefault="002A6F72" w:rsidP="002B13F2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="00B54FAC">
              <w:rPr>
                <w:rFonts w:asciiTheme="minorHAnsi" w:hAnsiTheme="minorHAnsi" w:cstheme="minorHAnsi"/>
                <w:sz w:val="18"/>
                <w:szCs w:val="18"/>
              </w:rPr>
              <w:t xml:space="preserve"> zł</w:t>
            </w:r>
          </w:p>
          <w:p w14:paraId="10672984" w14:textId="43A14D7C" w:rsidR="009F59B5" w:rsidRPr="00E4052D" w:rsidRDefault="009F59B5" w:rsidP="002B13F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(</w:t>
            </w:r>
            <w:r w:rsidRPr="00746AF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suma</w:t>
            </w:r>
            <w:r w:rsidR="001637BA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cen z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Lp.</w:t>
            </w:r>
            <w:r w:rsidR="006B015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1-1</w:t>
            </w:r>
            <w:r w:rsidR="006B015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)</w:t>
            </w: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60B05A0F" w14:textId="77777777" w:rsidR="002A6F72" w:rsidRPr="00E4052D" w:rsidRDefault="002A6F72" w:rsidP="002B13F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</w:tbl>
    <w:p w14:paraId="59FE40A5" w14:textId="7082C9A0" w:rsidR="006B0151" w:rsidRPr="006B0151" w:rsidRDefault="006B0151" w:rsidP="006B0151">
      <w:pPr>
        <w:spacing w:before="120" w:after="120"/>
        <w:jc w:val="both"/>
        <w:rPr>
          <w:rFonts w:asciiTheme="minorHAnsi" w:hAnsiTheme="minorHAnsi" w:cstheme="minorHAnsi"/>
          <w:sz w:val="18"/>
          <w:szCs w:val="18"/>
        </w:rPr>
      </w:pPr>
      <w:r w:rsidRPr="006B0151">
        <w:rPr>
          <w:rFonts w:asciiTheme="minorHAnsi" w:hAnsiTheme="minorHAnsi" w:cstheme="minorHAnsi"/>
          <w:color w:val="FF0000"/>
          <w:sz w:val="18"/>
          <w:szCs w:val="18"/>
        </w:rPr>
        <w:lastRenderedPageBreak/>
        <w:t>*</w:t>
      </w:r>
      <w:r w:rsidRPr="006B0151">
        <w:rPr>
          <w:rFonts w:asciiTheme="minorHAnsi" w:hAnsiTheme="minorHAnsi" w:cstheme="minorHAnsi"/>
          <w:sz w:val="18"/>
          <w:szCs w:val="18"/>
        </w:rPr>
        <w:t xml:space="preserve">- </w:t>
      </w:r>
      <w:r w:rsidR="00AA704F">
        <w:rPr>
          <w:rFonts w:asciiTheme="minorHAnsi" w:hAnsiTheme="minorHAnsi" w:cstheme="minorHAnsi"/>
          <w:sz w:val="18"/>
          <w:szCs w:val="18"/>
        </w:rPr>
        <w:t xml:space="preserve">(jeśli dotyczy) </w:t>
      </w:r>
      <w:r w:rsidRPr="006B0151">
        <w:rPr>
          <w:rFonts w:asciiTheme="minorHAnsi" w:hAnsiTheme="minorHAnsi" w:cstheme="minorHAnsi"/>
          <w:sz w:val="18"/>
          <w:szCs w:val="18"/>
        </w:rPr>
        <w:t xml:space="preserve">w kolumnie </w:t>
      </w:r>
      <w:r>
        <w:rPr>
          <w:rFonts w:asciiTheme="minorHAnsi" w:hAnsiTheme="minorHAnsi" w:cstheme="minorHAnsi"/>
          <w:sz w:val="18"/>
          <w:szCs w:val="18"/>
        </w:rPr>
        <w:t>5</w:t>
      </w:r>
      <w:r w:rsidRPr="006B0151">
        <w:rPr>
          <w:rFonts w:asciiTheme="minorHAnsi" w:hAnsiTheme="minorHAnsi" w:cstheme="minorHAnsi"/>
          <w:sz w:val="18"/>
          <w:szCs w:val="18"/>
        </w:rPr>
        <w:t xml:space="preserve"> należy wpisać informacje dot. zmian do OPZ (wnioskowanych przez Wykonawcę i które uzyskały akceptację techniczną Zamawiającego). </w:t>
      </w:r>
      <w:r w:rsidRPr="006B0151" w:rsidDel="00C54344">
        <w:rPr>
          <w:rFonts w:asciiTheme="minorHAnsi" w:hAnsiTheme="minorHAnsi" w:cstheme="minorHAnsi"/>
          <w:sz w:val="18"/>
          <w:szCs w:val="18"/>
        </w:rPr>
        <w:t>Brak wpis</w:t>
      </w:r>
      <w:r w:rsidRPr="006B0151">
        <w:rPr>
          <w:rFonts w:asciiTheme="minorHAnsi" w:hAnsiTheme="minorHAnsi" w:cstheme="minorHAnsi"/>
          <w:sz w:val="18"/>
          <w:szCs w:val="18"/>
        </w:rPr>
        <w:t xml:space="preserve">u </w:t>
      </w:r>
      <w:r w:rsidRPr="006B0151" w:rsidDel="00C54344">
        <w:rPr>
          <w:rFonts w:asciiTheme="minorHAnsi" w:hAnsiTheme="minorHAnsi" w:cstheme="minorHAnsi"/>
          <w:sz w:val="18"/>
          <w:szCs w:val="18"/>
        </w:rPr>
        <w:t xml:space="preserve">w </w:t>
      </w:r>
      <w:r w:rsidRPr="006B0151">
        <w:rPr>
          <w:rFonts w:asciiTheme="minorHAnsi" w:hAnsiTheme="minorHAnsi" w:cstheme="minorHAnsi"/>
          <w:sz w:val="18"/>
          <w:szCs w:val="18"/>
        </w:rPr>
        <w:t xml:space="preserve">tej </w:t>
      </w:r>
      <w:r w:rsidRPr="006B0151" w:rsidDel="00C54344">
        <w:rPr>
          <w:rFonts w:asciiTheme="minorHAnsi" w:hAnsiTheme="minorHAnsi" w:cstheme="minorHAnsi"/>
          <w:sz w:val="18"/>
          <w:szCs w:val="18"/>
        </w:rPr>
        <w:t>kolumnie</w:t>
      </w:r>
      <w:r w:rsidRPr="006B0151">
        <w:rPr>
          <w:rFonts w:asciiTheme="minorHAnsi" w:hAnsiTheme="minorHAnsi" w:cstheme="minorHAnsi"/>
          <w:sz w:val="18"/>
          <w:szCs w:val="18"/>
        </w:rPr>
        <w:t xml:space="preserve"> zostanie zinterpretowany</w:t>
      </w:r>
      <w:r w:rsidRPr="006B0151" w:rsidDel="00C54344">
        <w:rPr>
          <w:rFonts w:asciiTheme="minorHAnsi" w:hAnsiTheme="minorHAnsi" w:cstheme="minorHAnsi"/>
          <w:sz w:val="18"/>
          <w:szCs w:val="18"/>
        </w:rPr>
        <w:t xml:space="preserve">, że Wykonawca oferuje </w:t>
      </w:r>
      <w:r w:rsidRPr="006B0151">
        <w:rPr>
          <w:rFonts w:asciiTheme="minorHAnsi" w:hAnsiTheme="minorHAnsi" w:cstheme="minorHAnsi"/>
          <w:sz w:val="18"/>
          <w:szCs w:val="18"/>
        </w:rPr>
        <w:t xml:space="preserve">materiały </w:t>
      </w:r>
      <w:r w:rsidRPr="006B0151" w:rsidDel="00C54344">
        <w:rPr>
          <w:rFonts w:asciiTheme="minorHAnsi" w:hAnsiTheme="minorHAnsi" w:cstheme="minorHAnsi"/>
          <w:sz w:val="18"/>
          <w:szCs w:val="18"/>
        </w:rPr>
        <w:t>„obecnie użytkowane przez Zamawiającego”</w:t>
      </w:r>
      <w:r w:rsidRPr="006B0151">
        <w:rPr>
          <w:rFonts w:asciiTheme="minorHAnsi" w:hAnsiTheme="minorHAnsi" w:cstheme="minorHAnsi"/>
          <w:sz w:val="18"/>
          <w:szCs w:val="18"/>
        </w:rPr>
        <w:t xml:space="preserve">. </w:t>
      </w:r>
    </w:p>
    <w:p w14:paraId="0F486C84" w14:textId="77777777" w:rsidR="009C7030" w:rsidRPr="00E4052D" w:rsidRDefault="009C7030" w:rsidP="003B1968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sz w:val="18"/>
          <w:szCs w:val="18"/>
        </w:rPr>
        <w:t xml:space="preserve">Stawka podatku VAT: </w:t>
      </w:r>
      <w:r w:rsidRPr="00CD18AC">
        <w:rPr>
          <w:rFonts w:asciiTheme="minorHAnsi" w:hAnsiTheme="minorHAnsi" w:cstheme="minorHAnsi"/>
          <w:sz w:val="18"/>
          <w:szCs w:val="18"/>
          <w:highlight w:val="yellow"/>
        </w:rPr>
        <w:t>…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E4052D">
        <w:rPr>
          <w:rFonts w:asciiTheme="minorHAnsi" w:hAnsiTheme="minorHAnsi" w:cstheme="minorHAnsi"/>
          <w:sz w:val="18"/>
          <w:szCs w:val="18"/>
        </w:rPr>
        <w:t>%</w:t>
      </w:r>
    </w:p>
    <w:p w14:paraId="6877C836" w14:textId="26C7272E" w:rsidR="009C7030" w:rsidRPr="00E4052D" w:rsidRDefault="009C7030" w:rsidP="003B1968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bCs/>
          <w:sz w:val="18"/>
          <w:szCs w:val="18"/>
        </w:rPr>
        <w:t>Oświadczamy, iż akceptujemy termin realizacji Zamówienia (dla</w:t>
      </w:r>
      <w:r w:rsidR="003B1968">
        <w:rPr>
          <w:rFonts w:asciiTheme="minorHAnsi" w:hAnsiTheme="minorHAnsi" w:cstheme="minorHAnsi"/>
          <w:bCs/>
          <w:sz w:val="18"/>
          <w:szCs w:val="18"/>
        </w:rPr>
        <w:t xml:space="preserve"> tej</w:t>
      </w:r>
      <w:r w:rsidRPr="00E4052D">
        <w:rPr>
          <w:rFonts w:asciiTheme="minorHAnsi" w:hAnsiTheme="minorHAnsi" w:cstheme="minorHAnsi"/>
          <w:bCs/>
          <w:sz w:val="18"/>
          <w:szCs w:val="18"/>
        </w:rPr>
        <w:t xml:space="preserve"> Części) wskazany </w:t>
      </w:r>
      <w:r w:rsidR="003B1968">
        <w:rPr>
          <w:rFonts w:asciiTheme="minorHAnsi" w:hAnsiTheme="minorHAnsi" w:cstheme="minorHAnsi"/>
          <w:bCs/>
          <w:sz w:val="18"/>
          <w:szCs w:val="18"/>
        </w:rPr>
        <w:t xml:space="preserve">odpowiednio </w:t>
      </w:r>
      <w:r w:rsidRPr="00E4052D">
        <w:rPr>
          <w:rFonts w:asciiTheme="minorHAnsi" w:hAnsiTheme="minorHAnsi" w:cstheme="minorHAnsi"/>
          <w:bCs/>
          <w:sz w:val="18"/>
          <w:szCs w:val="18"/>
        </w:rPr>
        <w:t xml:space="preserve">w </w:t>
      </w:r>
      <w:r w:rsidR="003B1968">
        <w:rPr>
          <w:rFonts w:asciiTheme="minorHAnsi" w:hAnsiTheme="minorHAnsi" w:cstheme="minorHAnsi"/>
          <w:bCs/>
          <w:sz w:val="18"/>
          <w:szCs w:val="18"/>
        </w:rPr>
        <w:t xml:space="preserve">pkt. III. </w:t>
      </w:r>
      <w:r w:rsidRPr="00E4052D">
        <w:rPr>
          <w:rFonts w:asciiTheme="minorHAnsi" w:hAnsiTheme="minorHAnsi" w:cstheme="minorHAnsi"/>
          <w:bCs/>
          <w:sz w:val="18"/>
          <w:szCs w:val="18"/>
        </w:rPr>
        <w:t>OPZ.</w:t>
      </w:r>
    </w:p>
    <w:p w14:paraId="5648ABAA" w14:textId="77777777" w:rsidR="009C7030" w:rsidRPr="00E4052D" w:rsidRDefault="009C7030" w:rsidP="003B1968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sz w:val="18"/>
          <w:szCs w:val="18"/>
        </w:rPr>
        <w:t>Oświadczamy, że na przedmiot wszystkie dostarczane materiały udzielamy gwarancji zgodnie z OPZ.</w:t>
      </w:r>
    </w:p>
    <w:p w14:paraId="3CEE6FC0" w14:textId="77777777" w:rsidR="009C7030" w:rsidRPr="00E4052D" w:rsidRDefault="009C7030" w:rsidP="003B1968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bCs/>
          <w:sz w:val="18"/>
          <w:szCs w:val="18"/>
        </w:rPr>
        <w:t xml:space="preserve">Termin płatności: </w:t>
      </w:r>
      <w:r w:rsidRPr="00CD18AC">
        <w:rPr>
          <w:rFonts w:asciiTheme="minorHAnsi" w:hAnsiTheme="minorHAnsi" w:cstheme="minorHAnsi"/>
          <w:sz w:val="18"/>
          <w:szCs w:val="18"/>
          <w:highlight w:val="yellow"/>
        </w:rPr>
        <w:t>…</w:t>
      </w:r>
      <w:r>
        <w:rPr>
          <w:rFonts w:asciiTheme="minorHAnsi" w:hAnsiTheme="minorHAnsi" w:cstheme="minorHAnsi"/>
          <w:bCs/>
          <w:sz w:val="18"/>
          <w:szCs w:val="18"/>
        </w:rPr>
        <w:t xml:space="preserve"> (</w:t>
      </w:r>
      <w:r w:rsidRPr="00E4052D">
        <w:rPr>
          <w:rFonts w:asciiTheme="minorHAnsi" w:hAnsiTheme="minorHAnsi" w:cstheme="minorHAnsi"/>
          <w:bCs/>
          <w:sz w:val="18"/>
          <w:szCs w:val="18"/>
        </w:rPr>
        <w:t>30</w:t>
      </w:r>
      <w:r>
        <w:rPr>
          <w:rFonts w:asciiTheme="minorHAnsi" w:hAnsiTheme="minorHAnsi" w:cstheme="minorHAnsi"/>
          <w:bCs/>
          <w:sz w:val="18"/>
          <w:szCs w:val="18"/>
        </w:rPr>
        <w:t>)</w:t>
      </w:r>
      <w:r w:rsidRPr="00E4052D">
        <w:rPr>
          <w:rFonts w:asciiTheme="minorHAnsi" w:hAnsiTheme="minorHAnsi" w:cstheme="minorHAnsi"/>
          <w:bCs/>
          <w:sz w:val="18"/>
          <w:szCs w:val="18"/>
        </w:rPr>
        <w:t xml:space="preserve"> dni od dostarczenia faktury do Zamawiającego.</w:t>
      </w:r>
    </w:p>
    <w:p w14:paraId="3835F533" w14:textId="77777777" w:rsidR="009C7030" w:rsidRDefault="009C7030" w:rsidP="009C7030">
      <w:pPr>
        <w:spacing w:before="120" w:after="120"/>
        <w:jc w:val="both"/>
        <w:rPr>
          <w:rFonts w:ascii="Verdana" w:eastAsia="Batang" w:hAnsi="Verdana" w:cs="Arial"/>
          <w:sz w:val="18"/>
          <w:szCs w:val="18"/>
        </w:rPr>
      </w:pPr>
    </w:p>
    <w:p w14:paraId="7320066D" w14:textId="77777777" w:rsidR="001637BA" w:rsidRDefault="001637BA" w:rsidP="009C7030">
      <w:pPr>
        <w:spacing w:before="120" w:after="120"/>
        <w:jc w:val="both"/>
        <w:rPr>
          <w:rFonts w:ascii="Verdana" w:eastAsia="Batang" w:hAnsi="Verdana" w:cs="Arial"/>
          <w:sz w:val="18"/>
          <w:szCs w:val="18"/>
        </w:rPr>
      </w:pPr>
    </w:p>
    <w:p w14:paraId="12FDA934" w14:textId="3431C0A6" w:rsidR="00B91F8B" w:rsidRDefault="00B91F8B" w:rsidP="00B91F8B">
      <w:pPr>
        <w:spacing w:before="120" w:after="120"/>
        <w:jc w:val="both"/>
        <w:rPr>
          <w:rFonts w:ascii="Verdana" w:hAnsi="Verdana" w:cs="Arial"/>
          <w:b/>
          <w:sz w:val="18"/>
          <w:szCs w:val="18"/>
        </w:rPr>
      </w:pPr>
      <w:r w:rsidRPr="005E378F">
        <w:rPr>
          <w:rFonts w:ascii="Verdana" w:hAnsi="Verdana" w:cstheme="minorHAnsi"/>
          <w:b/>
          <w:sz w:val="18"/>
          <w:szCs w:val="18"/>
        </w:rPr>
        <w:t xml:space="preserve">dla Części </w:t>
      </w:r>
      <w:r>
        <w:rPr>
          <w:rFonts w:ascii="Verdana" w:hAnsi="Verdana" w:cstheme="minorHAnsi"/>
          <w:b/>
          <w:sz w:val="18"/>
          <w:szCs w:val="18"/>
        </w:rPr>
        <w:t>3</w:t>
      </w:r>
      <w:r w:rsidRPr="005E378F">
        <w:rPr>
          <w:rFonts w:ascii="Verdana" w:hAnsi="Verdana" w:cstheme="minorHAnsi"/>
          <w:sz w:val="18"/>
          <w:szCs w:val="18"/>
        </w:rPr>
        <w:t xml:space="preserve"> - „</w:t>
      </w:r>
      <w:r>
        <w:rPr>
          <w:rFonts w:ascii="Verdana" w:hAnsi="Verdana" w:cs="Arial"/>
          <w:b/>
          <w:sz w:val="18"/>
          <w:szCs w:val="18"/>
        </w:rPr>
        <w:t xml:space="preserve">Zakup materiałów hutniczych na potrzeby </w:t>
      </w:r>
      <w:r w:rsidRPr="0093189D">
        <w:rPr>
          <w:rFonts w:ascii="Verdana" w:hAnsi="Verdana" w:cs="Arial"/>
          <w:b/>
          <w:sz w:val="18"/>
          <w:szCs w:val="18"/>
        </w:rPr>
        <w:t>Oddział</w:t>
      </w:r>
      <w:r>
        <w:rPr>
          <w:rFonts w:ascii="Verdana" w:hAnsi="Verdana" w:cs="Arial"/>
          <w:b/>
          <w:sz w:val="18"/>
          <w:szCs w:val="18"/>
        </w:rPr>
        <w:t>u</w:t>
      </w:r>
      <w:r w:rsidRPr="0093189D">
        <w:rPr>
          <w:rFonts w:ascii="Verdana" w:hAnsi="Verdana" w:cs="Arial"/>
          <w:b/>
          <w:sz w:val="18"/>
          <w:szCs w:val="18"/>
        </w:rPr>
        <w:t xml:space="preserve"> Bogatynia</w:t>
      </w:r>
      <w:r w:rsidRPr="005E378F">
        <w:rPr>
          <w:rFonts w:ascii="Verdana" w:hAnsi="Verdana" w:cs="Arial"/>
          <w:b/>
          <w:sz w:val="18"/>
          <w:szCs w:val="18"/>
        </w:rPr>
        <w:t>.”</w:t>
      </w:r>
    </w:p>
    <w:tbl>
      <w:tblPr>
        <w:tblW w:w="99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3061"/>
        <w:gridCol w:w="1559"/>
        <w:gridCol w:w="1418"/>
        <w:gridCol w:w="1275"/>
        <w:gridCol w:w="1985"/>
      </w:tblGrid>
      <w:tr w:rsidR="00D33827" w:rsidRPr="00E4052D" w14:paraId="2EFD6434" w14:textId="77777777" w:rsidTr="00B0747F">
        <w:trPr>
          <w:trHeight w:val="29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985CE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F1AC3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2661C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40DA7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C6C19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BF044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</w:t>
            </w:r>
          </w:p>
        </w:tc>
      </w:tr>
      <w:tr w:rsidR="00D33827" w:rsidRPr="00E4052D" w14:paraId="63673135" w14:textId="77777777" w:rsidTr="00B0747F">
        <w:trPr>
          <w:trHeight w:val="74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9F056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Lp.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5FE18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Asortyment: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192F1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I</w:t>
            </w: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lości materiałów do zakupu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F188A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Ceny ofertowe jednostkowe zł netto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D630A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Iloczyn kolumny 3 i 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D489B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Uwagi </w:t>
            </w:r>
            <w:r w:rsidRPr="00E4052D">
              <w:rPr>
                <w:rFonts w:asciiTheme="minorHAnsi" w:hAnsiTheme="minorHAnsi" w:cstheme="minorHAnsi"/>
                <w:b/>
                <w:bCs/>
                <w:color w:val="FF0000"/>
                <w:sz w:val="18"/>
                <w:szCs w:val="18"/>
              </w:rPr>
              <w:t>*</w:t>
            </w:r>
          </w:p>
        </w:tc>
      </w:tr>
      <w:tr w:rsidR="00D33827" w:rsidRPr="00E4052D" w14:paraId="370737D3" w14:textId="77777777" w:rsidTr="00B0747F">
        <w:trPr>
          <w:trHeight w:hRule="exact" w:val="56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7A25D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C70AC" w14:textId="52A7F9C6" w:rsidR="00D33827" w:rsidRPr="00996B53" w:rsidRDefault="00B54FAC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RURA FI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26,9x3,2</w:t>
            </w: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B/SZW, gat.S235</w:t>
            </w:r>
            <w:r w:rsidR="001637BA">
              <w:rPr>
                <w:rFonts w:ascii="Calibri" w:hAnsi="Calibri" w:cs="Calibri"/>
                <w:color w:val="000000"/>
                <w:sz w:val="18"/>
                <w:szCs w:val="18"/>
              </w:rPr>
              <w:t>JR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B5ABC" w14:textId="7C0E16CC" w:rsidR="00D33827" w:rsidRPr="00CD18AC" w:rsidRDefault="00B54FAC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9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4DFD9" w14:textId="12DA88D2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 w:rsidR="00100C1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zł/ 1mb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C63D7" w14:textId="3713E193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="00100C14">
              <w:rPr>
                <w:rFonts w:asciiTheme="minorHAnsi" w:hAnsiTheme="minorHAnsi" w:cstheme="minorHAnsi"/>
                <w:sz w:val="18"/>
                <w:szCs w:val="18"/>
              </w:rPr>
              <w:t xml:space="preserve"> zł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F3169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33827" w:rsidRPr="00E4052D" w14:paraId="1BD1FC5F" w14:textId="77777777" w:rsidTr="00B0747F">
        <w:trPr>
          <w:trHeight w:hRule="exact"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79B6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B0FB7" w14:textId="784BD229" w:rsidR="00D33827" w:rsidRPr="00996B53" w:rsidRDefault="00B54FAC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RURA FI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33,7x3,2</w:t>
            </w:r>
            <w:r w:rsidRPr="002B13F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B/SZW, gat.S235</w:t>
            </w:r>
            <w:r w:rsidR="001637BA">
              <w:rPr>
                <w:rFonts w:ascii="Calibri" w:hAnsi="Calibri" w:cs="Calibri"/>
                <w:color w:val="000000"/>
                <w:sz w:val="18"/>
                <w:szCs w:val="18"/>
              </w:rPr>
              <w:t>JR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695BB" w14:textId="6E6E0577" w:rsidR="00D33827" w:rsidRPr="00CD18AC" w:rsidRDefault="00B54FAC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Style w:val="CharStyle20"/>
                <w:sz w:val="16"/>
                <w:szCs w:val="16"/>
              </w:rPr>
              <w:t>9</w:t>
            </w:r>
            <w:r w:rsidR="00D33827" w:rsidRPr="00CD18AC">
              <w:rPr>
                <w:rStyle w:val="CharStyle20"/>
                <w:sz w:val="16"/>
                <w:szCs w:val="16"/>
              </w:rPr>
              <w:t xml:space="preserve"> </w:t>
            </w:r>
            <w:proofErr w:type="spellStart"/>
            <w:r>
              <w:rPr>
                <w:rStyle w:val="CharStyle20"/>
                <w:sz w:val="16"/>
                <w:szCs w:val="16"/>
              </w:rPr>
              <w:t>mb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AEDE5" w14:textId="1A9955FE" w:rsidR="00D33827" w:rsidRPr="00E4052D" w:rsidRDefault="00100C14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zł/ 1mb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51E32" w14:textId="1E623226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="00100C14">
              <w:rPr>
                <w:rFonts w:asciiTheme="minorHAnsi" w:hAnsiTheme="minorHAnsi" w:cstheme="minorHAnsi"/>
                <w:sz w:val="18"/>
                <w:szCs w:val="18"/>
              </w:rPr>
              <w:t xml:space="preserve"> zł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419E3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33827" w:rsidRPr="00E4052D" w14:paraId="0BA6F081" w14:textId="77777777" w:rsidTr="00B0747F">
        <w:trPr>
          <w:trHeight w:hRule="exact"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B995C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737E3" w14:textId="1F025343" w:rsidR="001637BA" w:rsidRPr="00996B53" w:rsidRDefault="00B54FAC" w:rsidP="001637BA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Style w:val="CharStyle20"/>
                <w:sz w:val="16"/>
                <w:szCs w:val="16"/>
              </w:rPr>
              <w:t>Pręt gładki fi 16, gat. 235JR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E551B" w14:textId="77777777" w:rsidR="001637BA" w:rsidRDefault="00B54FAC" w:rsidP="00B0747F">
            <w:pPr>
              <w:jc w:val="center"/>
              <w:rPr>
                <w:rStyle w:val="CharStyle20"/>
                <w:sz w:val="16"/>
                <w:szCs w:val="16"/>
              </w:rPr>
            </w:pPr>
            <w:r>
              <w:rPr>
                <w:rStyle w:val="CharStyle20"/>
                <w:sz w:val="16"/>
                <w:szCs w:val="16"/>
              </w:rPr>
              <w:t>28,41 kg</w:t>
            </w:r>
            <w:r w:rsidR="001637BA">
              <w:rPr>
                <w:rStyle w:val="CharStyle20"/>
                <w:sz w:val="16"/>
                <w:szCs w:val="16"/>
              </w:rPr>
              <w:t xml:space="preserve"> </w:t>
            </w:r>
          </w:p>
          <w:p w14:paraId="27B7D4A9" w14:textId="6222AB28" w:rsidR="00D33827" w:rsidRPr="00CD18AC" w:rsidRDefault="001637BA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Style w:val="CharStyle20"/>
                <w:sz w:val="16"/>
                <w:szCs w:val="16"/>
              </w:rPr>
              <w:t>(</w:t>
            </w:r>
            <w:r w:rsidR="00187553">
              <w:rPr>
                <w:rStyle w:val="CharStyle20"/>
                <w:sz w:val="16"/>
                <w:szCs w:val="16"/>
              </w:rPr>
              <w:t xml:space="preserve">co stanowi </w:t>
            </w:r>
            <w:r>
              <w:rPr>
                <w:rStyle w:val="CharStyle20"/>
                <w:sz w:val="16"/>
                <w:szCs w:val="16"/>
              </w:rPr>
              <w:t xml:space="preserve">18 </w:t>
            </w:r>
            <w:proofErr w:type="spellStart"/>
            <w:r>
              <w:rPr>
                <w:rStyle w:val="CharStyle20"/>
                <w:sz w:val="16"/>
                <w:szCs w:val="16"/>
              </w:rPr>
              <w:t>mb</w:t>
            </w:r>
            <w:proofErr w:type="spellEnd"/>
            <w:r>
              <w:rPr>
                <w:rStyle w:val="CharStyle20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61F06" w14:textId="553806B1" w:rsidR="00D33827" w:rsidRPr="00E4052D" w:rsidRDefault="00100C14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zł/ 1kg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11BE5" w14:textId="6A746C39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="00100C14">
              <w:rPr>
                <w:rFonts w:asciiTheme="minorHAnsi" w:hAnsiTheme="minorHAnsi" w:cstheme="minorHAnsi"/>
                <w:sz w:val="18"/>
                <w:szCs w:val="18"/>
              </w:rPr>
              <w:t xml:space="preserve"> zł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7FD8E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33827" w:rsidRPr="00E4052D" w14:paraId="132BF3F5" w14:textId="77777777" w:rsidTr="00B0747F">
        <w:trPr>
          <w:trHeight w:hRule="exact"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53605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6174A" w14:textId="3B8223FA" w:rsidR="00D33827" w:rsidRPr="00996B53" w:rsidRDefault="00100C14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Style w:val="CharStyle20"/>
                <w:sz w:val="16"/>
                <w:szCs w:val="16"/>
              </w:rPr>
              <w:t>Płaskownik 50x4, gat. 235JR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2FA9A" w14:textId="77777777" w:rsidR="00D33827" w:rsidRDefault="00100C14" w:rsidP="00B0747F">
            <w:pPr>
              <w:jc w:val="center"/>
              <w:rPr>
                <w:rStyle w:val="CharStyle20"/>
                <w:sz w:val="16"/>
                <w:szCs w:val="16"/>
              </w:rPr>
            </w:pPr>
            <w:r>
              <w:rPr>
                <w:rStyle w:val="CharStyle20"/>
                <w:sz w:val="16"/>
                <w:szCs w:val="16"/>
              </w:rPr>
              <w:t>18,84 kg</w:t>
            </w:r>
          </w:p>
          <w:p w14:paraId="4F483192" w14:textId="3BD74BAC" w:rsidR="001637BA" w:rsidRPr="00CD18AC" w:rsidRDefault="001637BA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Style w:val="CharStyle20"/>
                <w:sz w:val="16"/>
                <w:szCs w:val="16"/>
              </w:rPr>
              <w:t>(</w:t>
            </w:r>
            <w:r w:rsidR="00187553">
              <w:rPr>
                <w:rStyle w:val="CharStyle20"/>
                <w:sz w:val="16"/>
                <w:szCs w:val="16"/>
              </w:rPr>
              <w:t xml:space="preserve">co stanowi </w:t>
            </w:r>
            <w:r>
              <w:rPr>
                <w:rStyle w:val="CharStyle20"/>
                <w:sz w:val="16"/>
                <w:szCs w:val="16"/>
              </w:rPr>
              <w:t xml:space="preserve">12 </w:t>
            </w:r>
            <w:proofErr w:type="spellStart"/>
            <w:r>
              <w:rPr>
                <w:rStyle w:val="CharStyle20"/>
                <w:sz w:val="16"/>
                <w:szCs w:val="16"/>
              </w:rPr>
              <w:t>mb</w:t>
            </w:r>
            <w:proofErr w:type="spellEnd"/>
            <w:r>
              <w:rPr>
                <w:rStyle w:val="CharStyle20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29704" w14:textId="21CD4D84" w:rsidR="00D33827" w:rsidRPr="00E4052D" w:rsidRDefault="00100C14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zł/ 1kg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83A49" w14:textId="240A28D1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="00100C14">
              <w:rPr>
                <w:rFonts w:asciiTheme="minorHAnsi" w:hAnsiTheme="minorHAnsi" w:cstheme="minorHAnsi"/>
                <w:sz w:val="18"/>
                <w:szCs w:val="18"/>
              </w:rPr>
              <w:t xml:space="preserve"> zł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0E772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00C14" w:rsidRPr="00E4052D" w14:paraId="068D54AD" w14:textId="77777777" w:rsidTr="00B0747F">
        <w:trPr>
          <w:trHeight w:hRule="exact" w:val="5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AB514" w14:textId="77777777" w:rsidR="00100C14" w:rsidRPr="00E4052D" w:rsidRDefault="00100C14" w:rsidP="00100C1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18726" w14:textId="52FD17CB" w:rsidR="00100C14" w:rsidRPr="00996B53" w:rsidRDefault="00100C14" w:rsidP="00100C1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Style w:val="CharStyle20"/>
                <w:sz w:val="16"/>
                <w:szCs w:val="16"/>
              </w:rPr>
              <w:t>Kątownik 20x20x3, gat. ST3S/S235JR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B7D5" w14:textId="77777777" w:rsidR="00100C14" w:rsidRDefault="00100C14" w:rsidP="00100C14">
            <w:pPr>
              <w:jc w:val="center"/>
              <w:rPr>
                <w:rStyle w:val="CharStyle20"/>
                <w:sz w:val="16"/>
                <w:szCs w:val="16"/>
              </w:rPr>
            </w:pPr>
            <w:r>
              <w:rPr>
                <w:rStyle w:val="CharStyle20"/>
                <w:sz w:val="16"/>
                <w:szCs w:val="16"/>
              </w:rPr>
              <w:t>10,56 kg</w:t>
            </w:r>
          </w:p>
          <w:p w14:paraId="2FEA9034" w14:textId="208FD9E6" w:rsidR="001637BA" w:rsidRPr="00CD18AC" w:rsidRDefault="001637BA" w:rsidP="00100C1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Style w:val="CharStyle20"/>
                <w:sz w:val="16"/>
                <w:szCs w:val="16"/>
              </w:rPr>
              <w:t>(</w:t>
            </w:r>
            <w:r w:rsidR="00187553">
              <w:rPr>
                <w:rStyle w:val="CharStyle20"/>
                <w:sz w:val="16"/>
                <w:szCs w:val="16"/>
              </w:rPr>
              <w:t xml:space="preserve">co stanowi </w:t>
            </w:r>
            <w:r>
              <w:rPr>
                <w:rStyle w:val="CharStyle20"/>
                <w:sz w:val="16"/>
                <w:szCs w:val="16"/>
              </w:rPr>
              <w:t xml:space="preserve">12 </w:t>
            </w:r>
            <w:proofErr w:type="spellStart"/>
            <w:r>
              <w:rPr>
                <w:rStyle w:val="CharStyle20"/>
                <w:sz w:val="16"/>
                <w:szCs w:val="16"/>
              </w:rPr>
              <w:t>mb</w:t>
            </w:r>
            <w:proofErr w:type="spellEnd"/>
            <w:r>
              <w:rPr>
                <w:rStyle w:val="CharStyle20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AD4BC" w14:textId="32EF4BBE" w:rsidR="00100C14" w:rsidRPr="00E4052D" w:rsidRDefault="00100C14" w:rsidP="00100C1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zł/ 1kg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012D4" w14:textId="349B6B21" w:rsidR="00100C14" w:rsidRPr="00E4052D" w:rsidRDefault="00100C14" w:rsidP="00100C1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zł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F2362" w14:textId="77777777" w:rsidR="00100C14" w:rsidRPr="00E4052D" w:rsidRDefault="00100C14" w:rsidP="00100C1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33827" w:rsidRPr="00E4052D" w14:paraId="37E027D5" w14:textId="77777777" w:rsidTr="00B0747F">
        <w:trPr>
          <w:trHeight w:val="290"/>
        </w:trPr>
        <w:tc>
          <w:tcPr>
            <w:tcW w:w="6658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18A7B" w14:textId="77777777" w:rsidR="00D33827" w:rsidRPr="00E4052D" w:rsidRDefault="00D33827" w:rsidP="00B0747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Razem:</w:t>
            </w:r>
          </w:p>
          <w:p w14:paraId="5CCD27E3" w14:textId="77777777" w:rsidR="00A43634" w:rsidRDefault="00D33827" w:rsidP="00B0747F">
            <w:pPr>
              <w:jc w:val="right"/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 xml:space="preserve">Tę kwotę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 xml:space="preserve">(sumę) </w:t>
            </w:r>
            <w:r w:rsidRPr="00E4052D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 xml:space="preserve">proszę również wpisać w odpowiedniej rubryce </w:t>
            </w:r>
          </w:p>
          <w:p w14:paraId="5A4A4FC6" w14:textId="1986A0A2" w:rsidR="00D33827" w:rsidRPr="00E4052D" w:rsidRDefault="00D33827" w:rsidP="00B0747F">
            <w:pPr>
              <w:jc w:val="right"/>
              <w:rPr>
                <w:rFonts w:asciiTheme="minorHAnsi" w:hAnsiTheme="minorHAnsi" w:cstheme="minorHAnsi"/>
                <w:i/>
                <w:iCs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>elektronicznego Systemu Zakupowego GK PGE.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E92D2" w14:textId="77777777" w:rsidR="00100C14" w:rsidRDefault="00100C14" w:rsidP="00100C1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D18AC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…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zł</w:t>
            </w:r>
          </w:p>
          <w:p w14:paraId="6FE33685" w14:textId="1E2656F4" w:rsidR="00D33827" w:rsidRPr="00E4052D" w:rsidRDefault="00100C14" w:rsidP="00100C1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(</w:t>
            </w:r>
            <w:r w:rsidRPr="00746AF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suma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Lp.</w:t>
            </w:r>
            <w:r w:rsidR="006B015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1-5)</w:t>
            </w:r>
            <w:r w:rsidRPr="00E4052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AAF731D" w14:textId="77777777" w:rsidR="00D33827" w:rsidRPr="00E4052D" w:rsidRDefault="00D33827" w:rsidP="00B0747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405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8F6CB44" w14:textId="5AE36E3A" w:rsidR="006B0151" w:rsidRPr="00E4052D" w:rsidRDefault="006B0151" w:rsidP="006B0151">
      <w:pPr>
        <w:pStyle w:val="Akapitzlist"/>
        <w:spacing w:before="120" w:after="120"/>
        <w:ind w:left="142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color w:val="FF0000"/>
          <w:sz w:val="18"/>
          <w:szCs w:val="18"/>
        </w:rPr>
        <w:t>*</w:t>
      </w:r>
      <w:r w:rsidRPr="00E4052D">
        <w:rPr>
          <w:rFonts w:asciiTheme="minorHAnsi" w:hAnsiTheme="minorHAnsi" w:cstheme="minorHAnsi"/>
          <w:sz w:val="18"/>
          <w:szCs w:val="18"/>
        </w:rPr>
        <w:t xml:space="preserve">- </w:t>
      </w:r>
      <w:r w:rsidR="00AA704F">
        <w:rPr>
          <w:rFonts w:asciiTheme="minorHAnsi" w:hAnsiTheme="minorHAnsi" w:cstheme="minorHAnsi"/>
          <w:sz w:val="18"/>
          <w:szCs w:val="18"/>
        </w:rPr>
        <w:t xml:space="preserve">(jeśli dotyczy) </w:t>
      </w:r>
      <w:r w:rsidRPr="00E4052D">
        <w:rPr>
          <w:rFonts w:asciiTheme="minorHAnsi" w:hAnsiTheme="minorHAnsi" w:cstheme="minorHAnsi"/>
          <w:sz w:val="18"/>
          <w:szCs w:val="18"/>
        </w:rPr>
        <w:t xml:space="preserve">w kolumnie </w:t>
      </w:r>
      <w:r>
        <w:rPr>
          <w:rFonts w:asciiTheme="minorHAnsi" w:hAnsiTheme="minorHAnsi" w:cstheme="minorHAnsi"/>
          <w:sz w:val="18"/>
          <w:szCs w:val="18"/>
        </w:rPr>
        <w:t>6</w:t>
      </w:r>
      <w:r w:rsidRPr="00E4052D">
        <w:rPr>
          <w:rFonts w:asciiTheme="minorHAnsi" w:hAnsiTheme="minorHAnsi" w:cstheme="minorHAnsi"/>
          <w:sz w:val="18"/>
          <w:szCs w:val="18"/>
        </w:rPr>
        <w:t xml:space="preserve"> należy wpisać</w:t>
      </w:r>
      <w:r>
        <w:rPr>
          <w:rFonts w:asciiTheme="minorHAnsi" w:hAnsiTheme="minorHAnsi" w:cstheme="minorHAnsi"/>
          <w:sz w:val="18"/>
          <w:szCs w:val="18"/>
        </w:rPr>
        <w:t xml:space="preserve"> informacje dot. zmian do OPZ (wnioskowanych przez Wykonawcę i </w:t>
      </w:r>
      <w:r w:rsidRPr="00E4052D">
        <w:rPr>
          <w:rFonts w:asciiTheme="minorHAnsi" w:hAnsiTheme="minorHAnsi" w:cstheme="minorHAnsi"/>
          <w:sz w:val="18"/>
          <w:szCs w:val="18"/>
        </w:rPr>
        <w:t>które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E4052D">
        <w:rPr>
          <w:rFonts w:asciiTheme="minorHAnsi" w:hAnsiTheme="minorHAnsi" w:cstheme="minorHAnsi"/>
          <w:sz w:val="18"/>
          <w:szCs w:val="18"/>
        </w:rPr>
        <w:t>uzyskały akceptację techniczną Zamawiającego</w:t>
      </w:r>
      <w:r>
        <w:rPr>
          <w:rFonts w:asciiTheme="minorHAnsi" w:hAnsiTheme="minorHAnsi" w:cstheme="minorHAnsi"/>
          <w:sz w:val="18"/>
          <w:szCs w:val="18"/>
        </w:rPr>
        <w:t>)</w:t>
      </w:r>
      <w:r w:rsidRPr="00E4052D">
        <w:rPr>
          <w:rFonts w:asciiTheme="minorHAnsi" w:hAnsiTheme="minorHAnsi" w:cstheme="minorHAnsi"/>
          <w:sz w:val="18"/>
          <w:szCs w:val="18"/>
        </w:rPr>
        <w:t>.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020495" w:rsidDel="00C54344">
        <w:rPr>
          <w:rFonts w:asciiTheme="minorHAnsi" w:hAnsiTheme="minorHAnsi" w:cstheme="minorHAnsi"/>
          <w:sz w:val="18"/>
          <w:szCs w:val="18"/>
        </w:rPr>
        <w:t>Brak wpis</w:t>
      </w:r>
      <w:r>
        <w:rPr>
          <w:rFonts w:asciiTheme="minorHAnsi" w:hAnsiTheme="minorHAnsi" w:cstheme="minorHAnsi"/>
          <w:sz w:val="18"/>
          <w:szCs w:val="18"/>
        </w:rPr>
        <w:t xml:space="preserve">u </w:t>
      </w:r>
      <w:r w:rsidRPr="00020495" w:rsidDel="00C54344">
        <w:rPr>
          <w:rFonts w:asciiTheme="minorHAnsi" w:hAnsiTheme="minorHAnsi" w:cstheme="minorHAnsi"/>
          <w:sz w:val="18"/>
          <w:szCs w:val="18"/>
        </w:rPr>
        <w:t xml:space="preserve">w </w:t>
      </w:r>
      <w:r>
        <w:rPr>
          <w:rFonts w:asciiTheme="minorHAnsi" w:hAnsiTheme="minorHAnsi" w:cstheme="minorHAnsi"/>
          <w:sz w:val="18"/>
          <w:szCs w:val="18"/>
        </w:rPr>
        <w:t xml:space="preserve">tej </w:t>
      </w:r>
      <w:r w:rsidRPr="00020495" w:rsidDel="00C54344">
        <w:rPr>
          <w:rFonts w:asciiTheme="minorHAnsi" w:hAnsiTheme="minorHAnsi" w:cstheme="minorHAnsi"/>
          <w:sz w:val="18"/>
          <w:szCs w:val="18"/>
        </w:rPr>
        <w:t>kolumnie</w:t>
      </w:r>
      <w:r>
        <w:rPr>
          <w:rFonts w:asciiTheme="minorHAnsi" w:hAnsiTheme="minorHAnsi" w:cstheme="minorHAnsi"/>
          <w:sz w:val="18"/>
          <w:szCs w:val="18"/>
        </w:rPr>
        <w:t xml:space="preserve"> zostanie zinterpretowany</w:t>
      </w:r>
      <w:r w:rsidRPr="00020495" w:rsidDel="00C54344">
        <w:rPr>
          <w:rFonts w:asciiTheme="minorHAnsi" w:hAnsiTheme="minorHAnsi" w:cstheme="minorHAnsi"/>
          <w:sz w:val="18"/>
          <w:szCs w:val="18"/>
        </w:rPr>
        <w:t xml:space="preserve">, że Wykonawca oferuje </w:t>
      </w:r>
      <w:r w:rsidRPr="00020495">
        <w:rPr>
          <w:rFonts w:asciiTheme="minorHAnsi" w:hAnsiTheme="minorHAnsi" w:cstheme="minorHAnsi"/>
          <w:sz w:val="18"/>
          <w:szCs w:val="18"/>
        </w:rPr>
        <w:t xml:space="preserve">materiały </w:t>
      </w:r>
      <w:r w:rsidRPr="00020495" w:rsidDel="00C54344">
        <w:rPr>
          <w:rFonts w:asciiTheme="minorHAnsi" w:hAnsiTheme="minorHAnsi" w:cstheme="minorHAnsi"/>
          <w:sz w:val="18"/>
          <w:szCs w:val="18"/>
        </w:rPr>
        <w:t>„obecnie użytkowane przez Zamawiającego”</w:t>
      </w:r>
      <w:r>
        <w:rPr>
          <w:rFonts w:asciiTheme="minorHAnsi" w:hAnsiTheme="minorHAnsi" w:cstheme="minorHAnsi"/>
          <w:sz w:val="18"/>
          <w:szCs w:val="18"/>
        </w:rPr>
        <w:t>.</w:t>
      </w:r>
      <w:r w:rsidRPr="00E4052D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590A6E3F" w14:textId="77777777" w:rsidR="00B91F8B" w:rsidRPr="00E4052D" w:rsidRDefault="00B91F8B" w:rsidP="00B91F8B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sz w:val="18"/>
          <w:szCs w:val="18"/>
        </w:rPr>
        <w:t xml:space="preserve">Stawka podatku VAT: </w:t>
      </w:r>
      <w:r w:rsidRPr="00CD18AC">
        <w:rPr>
          <w:rFonts w:asciiTheme="minorHAnsi" w:hAnsiTheme="minorHAnsi" w:cstheme="minorHAnsi"/>
          <w:sz w:val="18"/>
          <w:szCs w:val="18"/>
          <w:highlight w:val="yellow"/>
        </w:rPr>
        <w:t>…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E4052D">
        <w:rPr>
          <w:rFonts w:asciiTheme="minorHAnsi" w:hAnsiTheme="minorHAnsi" w:cstheme="minorHAnsi"/>
          <w:sz w:val="18"/>
          <w:szCs w:val="18"/>
        </w:rPr>
        <w:t>%</w:t>
      </w:r>
    </w:p>
    <w:p w14:paraId="00344DB1" w14:textId="77777777" w:rsidR="00B91F8B" w:rsidRPr="00E4052D" w:rsidRDefault="00B91F8B" w:rsidP="00B91F8B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bCs/>
          <w:sz w:val="18"/>
          <w:szCs w:val="18"/>
        </w:rPr>
        <w:t>Oświadczamy, iż akceptujemy termin realizacji Zamówienia (dla tej Części) wskazany w OPZ.</w:t>
      </w:r>
    </w:p>
    <w:p w14:paraId="71953ADE" w14:textId="77777777" w:rsidR="00B91F8B" w:rsidRPr="00E4052D" w:rsidRDefault="00B91F8B" w:rsidP="00B91F8B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sz w:val="18"/>
          <w:szCs w:val="18"/>
        </w:rPr>
        <w:t>Oświadczamy, że na przedmiot wszystkie dostarczane materiały udzielamy gwarancji zgodnie z OPZ.</w:t>
      </w:r>
    </w:p>
    <w:p w14:paraId="05004001" w14:textId="77777777" w:rsidR="00B91F8B" w:rsidRPr="00E4052D" w:rsidRDefault="00B91F8B" w:rsidP="00B91F8B">
      <w:pPr>
        <w:pStyle w:val="Akapitzlist"/>
        <w:numPr>
          <w:ilvl w:val="0"/>
          <w:numId w:val="6"/>
        </w:numPr>
        <w:spacing w:before="120" w:after="120"/>
        <w:ind w:left="709" w:hanging="567"/>
        <w:contextualSpacing w:val="0"/>
        <w:jc w:val="both"/>
        <w:rPr>
          <w:rFonts w:asciiTheme="minorHAnsi" w:hAnsiTheme="minorHAnsi" w:cstheme="minorHAnsi"/>
          <w:sz w:val="18"/>
          <w:szCs w:val="18"/>
        </w:rPr>
      </w:pPr>
      <w:r w:rsidRPr="00E4052D">
        <w:rPr>
          <w:rFonts w:asciiTheme="minorHAnsi" w:hAnsiTheme="minorHAnsi" w:cstheme="minorHAnsi"/>
          <w:bCs/>
          <w:sz w:val="18"/>
          <w:szCs w:val="18"/>
        </w:rPr>
        <w:t xml:space="preserve">Termin płatności: </w:t>
      </w:r>
      <w:r w:rsidRPr="00CD18AC">
        <w:rPr>
          <w:rFonts w:asciiTheme="minorHAnsi" w:hAnsiTheme="minorHAnsi" w:cstheme="minorHAnsi"/>
          <w:sz w:val="18"/>
          <w:szCs w:val="18"/>
          <w:highlight w:val="yellow"/>
        </w:rPr>
        <w:t>…</w:t>
      </w:r>
      <w:r>
        <w:rPr>
          <w:rFonts w:asciiTheme="minorHAnsi" w:hAnsiTheme="minorHAnsi" w:cstheme="minorHAnsi"/>
          <w:bCs/>
          <w:sz w:val="18"/>
          <w:szCs w:val="18"/>
        </w:rPr>
        <w:t xml:space="preserve"> (30)</w:t>
      </w:r>
      <w:r w:rsidRPr="00E4052D">
        <w:rPr>
          <w:rFonts w:asciiTheme="minorHAnsi" w:hAnsiTheme="minorHAnsi" w:cstheme="minorHAnsi"/>
          <w:bCs/>
          <w:sz w:val="18"/>
          <w:szCs w:val="18"/>
        </w:rPr>
        <w:t xml:space="preserve"> dni od dostarczenia faktury do Zamawiającego.</w:t>
      </w:r>
    </w:p>
    <w:p w14:paraId="3F9BC987" w14:textId="77777777" w:rsidR="009C7030" w:rsidRPr="009C7030" w:rsidRDefault="009C7030" w:rsidP="009C7030">
      <w:pPr>
        <w:spacing w:before="120" w:after="120"/>
        <w:jc w:val="both"/>
        <w:rPr>
          <w:rFonts w:ascii="Verdana" w:eastAsia="Batang" w:hAnsi="Verdana" w:cs="Arial"/>
          <w:sz w:val="18"/>
          <w:szCs w:val="18"/>
        </w:rPr>
      </w:pPr>
    </w:p>
    <w:p w14:paraId="37DE469F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 xml:space="preserve">Wybór naszej Oferty nie będzie / będzie prowadzić do powstania u Zamawiającego obowiązku podatkowego. </w:t>
      </w:r>
    </w:p>
    <w:p w14:paraId="6548227E" w14:textId="77777777" w:rsidR="00C50DB3" w:rsidRPr="00243246" w:rsidRDefault="00C50DB3" w:rsidP="00C50DB3">
      <w:pPr>
        <w:pStyle w:val="Akapitzlist"/>
        <w:spacing w:before="120" w:after="120"/>
        <w:ind w:left="709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b/>
          <w:bCs/>
          <w:sz w:val="18"/>
          <w:szCs w:val="18"/>
        </w:rPr>
        <w:t>Jeśli tak</w:t>
      </w:r>
      <w:r w:rsidRPr="00243246">
        <w:rPr>
          <w:rFonts w:ascii="Verdana" w:hAnsi="Verdana" w:cs="Arial"/>
          <w:sz w:val="18"/>
          <w:szCs w:val="18"/>
        </w:rPr>
        <w:t>, wskazujemy nazwę (rodzaj) towaru lub usługi, których dostawa lub świadczenie będzie prowadzić do jego powstania, oraz wskazując ich wartość bez kwoty podatku oraz stawkę podatku, która zgodnie z wiedza wykonawcy, będzie miała zastosowanie:  …………………………………………….. (do wypełnienia dla Wykonawcy zagranicznego)</w:t>
      </w:r>
    </w:p>
    <w:p w14:paraId="1B6028B9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Zapoznaliśmy się i w pełni akceptujemy treść SWZ wraz ze wszystkimi załącznikami oraz treść wyjaśnień i modyfikacji do SWZ i nie wnosimy do nich zastrzeżeń</w:t>
      </w:r>
      <w:r w:rsidRPr="00243246">
        <w:rPr>
          <w:rFonts w:ascii="Verdana" w:hAnsi="Verdana"/>
          <w:sz w:val="18"/>
          <w:szCs w:val="18"/>
        </w:rPr>
        <w:t>.</w:t>
      </w:r>
    </w:p>
    <w:p w14:paraId="5306F8BA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theme="minorHAnsi"/>
          <w:sz w:val="18"/>
          <w:szCs w:val="18"/>
        </w:rPr>
      </w:pPr>
      <w:r w:rsidRPr="00243246">
        <w:rPr>
          <w:rFonts w:ascii="Verdana" w:hAnsi="Verdana" w:cstheme="minorHAnsi"/>
          <w:sz w:val="18"/>
          <w:szCs w:val="18"/>
        </w:rPr>
        <w:t>Oświadczamy, że posiadamy odpowiednią organizację oraz urządzenia techniczne niezbędne do prawidłowej realizacji zamówienia zgodnie ze złożoną ofertą.</w:t>
      </w:r>
    </w:p>
    <w:p w14:paraId="4D80E843" w14:textId="456C5BF6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theme="minorHAnsi"/>
          <w:sz w:val="18"/>
          <w:szCs w:val="18"/>
        </w:rPr>
      </w:pPr>
      <w:r w:rsidRPr="00243246">
        <w:rPr>
          <w:rFonts w:ascii="Verdana" w:hAnsi="Verdana" w:cstheme="minorHAnsi"/>
          <w:sz w:val="18"/>
          <w:szCs w:val="18"/>
        </w:rPr>
        <w:t>Oświadczamy, że przedmiot Oferty jest zgodny z opisem Przedmiotu Zakupu</w:t>
      </w:r>
      <w:r w:rsidR="00A43634">
        <w:rPr>
          <w:rFonts w:ascii="Verdana" w:hAnsi="Verdana" w:cstheme="minorHAnsi"/>
          <w:sz w:val="18"/>
          <w:szCs w:val="18"/>
        </w:rPr>
        <w:t>/OPZ</w:t>
      </w:r>
      <w:r w:rsidRPr="00243246">
        <w:rPr>
          <w:rFonts w:ascii="Verdana" w:hAnsi="Verdana" w:cstheme="minorHAnsi"/>
          <w:sz w:val="18"/>
          <w:szCs w:val="18"/>
        </w:rPr>
        <w:t>.</w:t>
      </w:r>
    </w:p>
    <w:p w14:paraId="655B335F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 xml:space="preserve">Oświadczamy, że zapoznaliśmy się z zasadami określonymi w Kodeksie Postępowania dla Partnerów Biznesowych Spółek GK PGE oraz w Dobrych praktykach zakupowych </w:t>
      </w:r>
      <w:bookmarkStart w:id="1" w:name="_Hlk186721673"/>
      <w:r w:rsidRPr="00243246">
        <w:rPr>
          <w:rFonts w:ascii="Verdana" w:hAnsi="Verdana" w:cs="Arial"/>
          <w:sz w:val="18"/>
          <w:szCs w:val="18"/>
        </w:rPr>
        <w:t xml:space="preserve">(zamieszczonych na stronie internetowej  Spółki PGE Ekoserwis S.A.: </w:t>
      </w:r>
      <w:hyperlink r:id="rId13" w:history="1">
        <w:r w:rsidRPr="00243246">
          <w:rPr>
            <w:rStyle w:val="Hipercze"/>
            <w:rFonts w:ascii="Verdana" w:hAnsi="Verdana" w:cs="Arial"/>
            <w:sz w:val="18"/>
            <w:szCs w:val="18"/>
          </w:rPr>
          <w:t>https://pgeekoserwis.pl/</w:t>
        </w:r>
      </w:hyperlink>
      <w:r w:rsidRPr="00243246">
        <w:rPr>
          <w:rFonts w:ascii="Verdana" w:hAnsi="Verdana" w:cs="Arial"/>
          <w:b/>
          <w:sz w:val="18"/>
          <w:szCs w:val="18"/>
        </w:rPr>
        <w:t xml:space="preserve"> </w:t>
      </w:r>
      <w:r w:rsidRPr="00243246">
        <w:rPr>
          <w:rFonts w:ascii="Verdana" w:hAnsi="Verdana" w:cs="Arial"/>
          <w:sz w:val="18"/>
          <w:szCs w:val="18"/>
        </w:rPr>
        <w:t>w  zakładce: „O Spółce /</w:t>
      </w:r>
      <w:r w:rsidRPr="00243246">
        <w:rPr>
          <w:rFonts w:ascii="Verdana" w:hAnsi="Verdana" w:cs="Arial"/>
          <w:b/>
          <w:sz w:val="18"/>
          <w:szCs w:val="18"/>
        </w:rPr>
        <w:t xml:space="preserve"> </w:t>
      </w:r>
      <w:r w:rsidRPr="00243246">
        <w:rPr>
          <w:rFonts w:ascii="Verdana" w:hAnsi="Verdana" w:cs="Arial"/>
          <w:sz w:val="18"/>
          <w:szCs w:val="18"/>
        </w:rPr>
        <w:t>Nasze Standar</w:t>
      </w:r>
      <w:r w:rsidRPr="00243246">
        <w:rPr>
          <w:rFonts w:ascii="Verdana" w:hAnsi="Verdana" w:cs="Arial"/>
          <w:bCs/>
          <w:sz w:val="18"/>
          <w:szCs w:val="18"/>
        </w:rPr>
        <w:t>dy</w:t>
      </w:r>
      <w:r w:rsidRPr="00243246">
        <w:rPr>
          <w:rFonts w:ascii="Verdana" w:hAnsi="Verdana" w:cs="Arial"/>
          <w:sz w:val="18"/>
          <w:szCs w:val="18"/>
        </w:rPr>
        <w:t xml:space="preserve">”) lub zakładka </w:t>
      </w:r>
      <w:r w:rsidRPr="00243246">
        <w:rPr>
          <w:rFonts w:ascii="Verdana" w:hAnsi="Verdana" w:cs="Arial"/>
          <w:bCs/>
          <w:sz w:val="18"/>
          <w:szCs w:val="18"/>
        </w:rPr>
        <w:t>„Zakupy”</w:t>
      </w:r>
      <w:bookmarkEnd w:id="1"/>
      <w:r w:rsidRPr="00243246">
        <w:rPr>
          <w:rFonts w:ascii="Verdana" w:hAnsi="Verdana" w:cs="Arial"/>
          <w:bCs/>
          <w:sz w:val="18"/>
          <w:szCs w:val="18"/>
        </w:rPr>
        <w:t>.</w:t>
      </w:r>
      <w:r w:rsidRPr="00243246">
        <w:rPr>
          <w:rFonts w:ascii="Verdana" w:hAnsi="Verdana" w:cs="Arial"/>
          <w:sz w:val="18"/>
          <w:szCs w:val="18"/>
        </w:rPr>
        <w:t xml:space="preserve"> W przypadku wyboru naszej Oferty ostatecznej zapewniamy, że </w:t>
      </w:r>
      <w:r w:rsidRPr="00243246">
        <w:rPr>
          <w:rFonts w:ascii="Verdana" w:hAnsi="Verdana" w:cs="Arial"/>
          <w:sz w:val="18"/>
          <w:szCs w:val="18"/>
        </w:rPr>
        <w:lastRenderedPageBreak/>
        <w:t>w swojej działalności będziemy przestrzegać wszystkich obowiązujących przepisów prawa oraz postanowień wyżej wymienionych dokumentów.</w:t>
      </w:r>
    </w:p>
    <w:p w14:paraId="76CEA5F7" w14:textId="77777777" w:rsidR="00C50DB3" w:rsidRPr="00243246" w:rsidRDefault="00C50DB3" w:rsidP="00C50DB3">
      <w:pPr>
        <w:pStyle w:val="Akapitzlist"/>
        <w:spacing w:before="120" w:after="120"/>
        <w:ind w:left="709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Oświadczamy, że dołożymy należytej staranności, aby nasi pracownicy, współpracownicy, podwykonawcy lub osoby, przy pomocy, których będziemy świadczyć usługi/ dostawy/ roboty budowlane przestrzegali postanowień wyżej wymienionych dokumentów.</w:t>
      </w:r>
    </w:p>
    <w:p w14:paraId="70C1E87E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Otrzymaliśmy konieczne informacje do przygotowania Oferty i wykonania zamówienia.</w:t>
      </w:r>
    </w:p>
    <w:p w14:paraId="5A011C0A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 xml:space="preserve">Oświadczamy, że </w:t>
      </w:r>
      <w:r w:rsidRPr="00243246">
        <w:rPr>
          <w:rFonts w:ascii="Verdana" w:hAnsi="Verdana" w:cs="Arial"/>
          <w:bCs/>
          <w:sz w:val="18"/>
          <w:szCs w:val="18"/>
          <w:highlight w:val="yellow"/>
        </w:rPr>
        <w:t>jesteśmy/nie jesteśmy</w:t>
      </w:r>
      <w:r w:rsidRPr="00243246">
        <w:rPr>
          <w:rStyle w:val="Odwoanieprzypisudolnego"/>
          <w:rFonts w:ascii="Verdana" w:hAnsi="Verdana" w:cs="Arial"/>
          <w:sz w:val="18"/>
          <w:szCs w:val="18"/>
          <w:highlight w:val="yellow"/>
        </w:rPr>
        <w:footnoteReference w:id="3"/>
      </w:r>
      <w:r w:rsidRPr="00243246">
        <w:rPr>
          <w:rFonts w:ascii="Verdana" w:hAnsi="Verdana" w:cs="Arial"/>
          <w:sz w:val="18"/>
          <w:szCs w:val="18"/>
        </w:rPr>
        <w:t xml:space="preserve"> czynnym podatnikiem VAT/ jesteśmy w trakcie rejestracji jako płatnik podatku VAT i załączamy do oferty kopię deklaracji VAT-R</w:t>
      </w:r>
      <w:r w:rsidRPr="00243246">
        <w:rPr>
          <w:rStyle w:val="Odwoanieprzypisudolnego"/>
          <w:rFonts w:ascii="Verdana" w:hAnsi="Verdana" w:cs="Arial"/>
          <w:sz w:val="18"/>
          <w:szCs w:val="18"/>
        </w:rPr>
        <w:footnoteReference w:id="4"/>
      </w:r>
      <w:r w:rsidRPr="00243246">
        <w:rPr>
          <w:rFonts w:ascii="Verdana" w:hAnsi="Verdana" w:cs="Arial"/>
          <w:sz w:val="18"/>
          <w:szCs w:val="18"/>
        </w:rPr>
        <w:t xml:space="preserve"> /posiadamy nr identyfikacji podatkowej VAT UE</w:t>
      </w:r>
      <w:r w:rsidRPr="00243246">
        <w:rPr>
          <w:rStyle w:val="Odwoanieprzypisudolnego"/>
          <w:rFonts w:ascii="Verdana" w:hAnsi="Verdana" w:cs="Arial"/>
          <w:sz w:val="18"/>
          <w:szCs w:val="18"/>
        </w:rPr>
        <w:footnoteReference w:id="5"/>
      </w:r>
      <w:r w:rsidRPr="00243246">
        <w:rPr>
          <w:rFonts w:ascii="Verdana" w:hAnsi="Verdana" w:cs="Arial"/>
          <w:sz w:val="18"/>
          <w:szCs w:val="18"/>
        </w:rPr>
        <w:t>:…</w:t>
      </w:r>
    </w:p>
    <w:p w14:paraId="779D859E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 xml:space="preserve">Oświadczamy, że </w:t>
      </w:r>
      <w:r w:rsidRPr="00243246">
        <w:rPr>
          <w:rFonts w:ascii="Verdana" w:hAnsi="Verdana" w:cs="Arial"/>
          <w:sz w:val="18"/>
          <w:szCs w:val="18"/>
          <w:highlight w:val="yellow"/>
        </w:rPr>
        <w:t>jesteśmy/nie jesteśmy</w:t>
      </w:r>
      <w:r w:rsidRPr="00243246">
        <w:rPr>
          <w:rStyle w:val="Odwoanieprzypisudolnego"/>
          <w:rFonts w:ascii="Verdana" w:hAnsi="Verdana" w:cs="Arial"/>
          <w:sz w:val="18"/>
          <w:szCs w:val="18"/>
          <w:highlight w:val="yellow"/>
        </w:rPr>
        <w:footnoteReference w:id="6"/>
      </w:r>
      <w:r w:rsidRPr="00243246">
        <w:rPr>
          <w:rFonts w:ascii="Verdana" w:hAnsi="Verdana" w:cs="Arial"/>
          <w:sz w:val="18"/>
          <w:szCs w:val="18"/>
        </w:rPr>
        <w:t>mikroprzedsiębiorstwem bądź małym lub średnim przedsiębiorstwem.</w:t>
      </w:r>
    </w:p>
    <w:p w14:paraId="711C045E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bCs/>
          <w:sz w:val="18"/>
          <w:szCs w:val="18"/>
        </w:rPr>
      </w:pPr>
      <w:r w:rsidRPr="00243246">
        <w:rPr>
          <w:rFonts w:ascii="Verdana" w:hAnsi="Verdana" w:cs="Arial"/>
          <w:bCs/>
          <w:iCs/>
          <w:sz w:val="18"/>
          <w:szCs w:val="18"/>
        </w:rPr>
        <w:t xml:space="preserve">Wykonawca oświadcza, iż </w:t>
      </w:r>
      <w:r w:rsidRPr="00243246">
        <w:rPr>
          <w:rFonts w:ascii="Verdana" w:hAnsi="Verdana" w:cs="Arial"/>
          <w:bCs/>
          <w:iCs/>
          <w:sz w:val="18"/>
          <w:szCs w:val="18"/>
          <w:highlight w:val="yellow"/>
        </w:rPr>
        <w:t xml:space="preserve">powołał / nie powołał </w:t>
      </w:r>
      <w:r w:rsidRPr="00243246">
        <w:rPr>
          <w:rFonts w:ascii="Verdana" w:hAnsi="Verdana" w:cs="Arial"/>
          <w:bCs/>
          <w:iCs/>
          <w:sz w:val="18"/>
          <w:szCs w:val="18"/>
          <w:highlight w:val="yellow"/>
          <w:vertAlign w:val="superscript"/>
        </w:rPr>
        <w:t>2</w:t>
      </w:r>
      <w:r w:rsidRPr="00243246">
        <w:rPr>
          <w:rFonts w:ascii="Verdana" w:hAnsi="Verdana" w:cs="Arial"/>
          <w:bCs/>
          <w:iCs/>
          <w:sz w:val="18"/>
          <w:szCs w:val="18"/>
        </w:rPr>
        <w:t xml:space="preserve"> Inspektora Ochrony Danych Osobowych lub inną osobę kontaktową we wszelkich sprawach związanych z ochroną danych osobowych, adres e-mail: </w:t>
      </w:r>
      <w:r w:rsidRPr="00A43634">
        <w:rPr>
          <w:rFonts w:ascii="Verdana" w:hAnsi="Verdana" w:cs="Arial"/>
          <w:bCs/>
          <w:iCs/>
          <w:sz w:val="18"/>
          <w:szCs w:val="18"/>
          <w:highlight w:val="yellow"/>
        </w:rPr>
        <w:t>............</w:t>
      </w:r>
      <w:r w:rsidRPr="00243246">
        <w:rPr>
          <w:rFonts w:ascii="Verdana" w:hAnsi="Verdana" w:cs="Arial"/>
          <w:bCs/>
          <w:iCs/>
          <w:sz w:val="18"/>
          <w:szCs w:val="18"/>
        </w:rPr>
        <w:t>.</w:t>
      </w:r>
    </w:p>
    <w:p w14:paraId="5AE081A8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bCs/>
          <w:sz w:val="18"/>
          <w:szCs w:val="18"/>
        </w:rPr>
      </w:pPr>
      <w:r w:rsidRPr="00243246">
        <w:rPr>
          <w:rFonts w:ascii="Verdana" w:hAnsi="Verdana" w:cs="Arial"/>
          <w:bCs/>
          <w:sz w:val="18"/>
          <w:szCs w:val="18"/>
        </w:rPr>
        <w:t>Uważamy się za związanych niniejszą Ofertą przez okres 60 dni od upływu terminu składania Ofert.</w:t>
      </w:r>
    </w:p>
    <w:p w14:paraId="71DAFF71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bCs/>
          <w:sz w:val="18"/>
          <w:szCs w:val="18"/>
        </w:rPr>
      </w:pPr>
      <w:r w:rsidRPr="00243246">
        <w:rPr>
          <w:rFonts w:ascii="Verdana" w:hAnsi="Verdana" w:cs="Arial"/>
          <w:bCs/>
          <w:sz w:val="18"/>
          <w:szCs w:val="18"/>
        </w:rPr>
        <w:t>Oświadczamy, iż zachowamy poufność danych uzyskanych w toku postępowania zakupowego oraz w okresie realizacji zamówienia.</w:t>
      </w:r>
    </w:p>
    <w:p w14:paraId="79868417" w14:textId="2F1B82AC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bCs/>
          <w:color w:val="FF0000"/>
          <w:sz w:val="18"/>
          <w:szCs w:val="18"/>
        </w:rPr>
      </w:pPr>
      <w:r w:rsidRPr="00243246">
        <w:rPr>
          <w:rFonts w:ascii="Verdana" w:hAnsi="Verdana" w:cs="Arial"/>
          <w:bCs/>
          <w:sz w:val="18"/>
          <w:szCs w:val="18"/>
        </w:rPr>
        <w:t xml:space="preserve">Oświadczamy, iż akceptujemy treść dokumentu OWZ – Ogólne Warunki Zamówienia znajdującego się na stronie internetowej Zamawiającego pod linkiem: </w:t>
      </w:r>
      <w:bookmarkStart w:id="2" w:name="_Hlk186721715"/>
      <w:r w:rsidRPr="00243246">
        <w:fldChar w:fldCharType="begin"/>
      </w:r>
      <w:r w:rsidRPr="00243246">
        <w:rPr>
          <w:rFonts w:ascii="Verdana" w:hAnsi="Verdana" w:cstheme="minorHAnsi"/>
          <w:sz w:val="18"/>
          <w:szCs w:val="18"/>
        </w:rPr>
        <w:instrText>HYPERLINK "https://pgeekoserwis.pl/zakupy"</w:instrText>
      </w:r>
      <w:r w:rsidRPr="00243246">
        <w:fldChar w:fldCharType="separate"/>
      </w:r>
      <w:r w:rsidRPr="00243246">
        <w:rPr>
          <w:rStyle w:val="Hipercze"/>
          <w:rFonts w:ascii="Verdana" w:hAnsi="Verdana" w:cstheme="minorHAnsi"/>
          <w:sz w:val="18"/>
          <w:szCs w:val="18"/>
        </w:rPr>
        <w:t>https://pgeekoserwis.pl/zakupy</w:t>
      </w:r>
      <w:r w:rsidRPr="00243246">
        <w:rPr>
          <w:rStyle w:val="Hipercze"/>
          <w:rFonts w:ascii="Verdana" w:hAnsi="Verdana" w:cstheme="minorHAnsi"/>
          <w:sz w:val="18"/>
          <w:szCs w:val="18"/>
        </w:rPr>
        <w:fldChar w:fldCharType="end"/>
      </w:r>
      <w:bookmarkEnd w:id="2"/>
      <w:r w:rsidRPr="00243246">
        <w:rPr>
          <w:rFonts w:ascii="Verdana" w:hAnsi="Verdana" w:cs="Arial"/>
          <w:bCs/>
          <w:sz w:val="18"/>
          <w:szCs w:val="18"/>
        </w:rPr>
        <w:t xml:space="preserve"> </w:t>
      </w:r>
      <w:r w:rsidR="00A43634">
        <w:rPr>
          <w:rFonts w:ascii="Verdana" w:hAnsi="Verdana" w:cs="Arial"/>
          <w:bCs/>
          <w:sz w:val="18"/>
          <w:szCs w:val="18"/>
        </w:rPr>
        <w:t>/</w:t>
      </w:r>
      <w:r w:rsidRPr="00243246">
        <w:rPr>
          <w:rFonts w:ascii="Verdana" w:hAnsi="Verdana" w:cs="Arial"/>
          <w:bCs/>
          <w:iCs/>
          <w:sz w:val="18"/>
          <w:szCs w:val="18"/>
        </w:rPr>
        <w:t xml:space="preserve"> stanowiącego załącznik nr </w:t>
      </w:r>
      <w:r w:rsidR="00A43634">
        <w:rPr>
          <w:rFonts w:ascii="Verdana" w:hAnsi="Verdana" w:cs="Arial"/>
          <w:bCs/>
          <w:iCs/>
          <w:sz w:val="18"/>
          <w:szCs w:val="18"/>
        </w:rPr>
        <w:t>3</w:t>
      </w:r>
      <w:r w:rsidRPr="00243246">
        <w:rPr>
          <w:rFonts w:ascii="Verdana" w:hAnsi="Verdana" w:cs="Arial"/>
          <w:bCs/>
          <w:iCs/>
          <w:sz w:val="18"/>
          <w:szCs w:val="18"/>
        </w:rPr>
        <w:t xml:space="preserve"> do SWZ oraz nie jesteśmy podmiotem objętym sankcjami  i składamy oświadczenie o treści zgodnej z treścią Załącznika nr 1 do OWZ</w:t>
      </w:r>
      <w:r w:rsidR="00A43634">
        <w:rPr>
          <w:rFonts w:ascii="Verdana" w:hAnsi="Verdana" w:cs="Arial"/>
          <w:bCs/>
          <w:iCs/>
          <w:sz w:val="18"/>
          <w:szCs w:val="18"/>
        </w:rPr>
        <w:t>.</w:t>
      </w:r>
    </w:p>
    <w:p w14:paraId="388651E1" w14:textId="77777777" w:rsidR="00C50DB3" w:rsidRPr="00105D14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Theme="minorHAnsi" w:hAnsiTheme="minorHAnsi" w:cs="Arial"/>
          <w:szCs w:val="22"/>
        </w:rPr>
      </w:pPr>
      <w:r w:rsidRPr="00243246">
        <w:rPr>
          <w:rFonts w:ascii="Verdana" w:hAnsi="Verdana" w:cs="Arial"/>
          <w:sz w:val="18"/>
          <w:szCs w:val="18"/>
        </w:rPr>
        <w:t>Oświadczamy, że przy realizacji zamówienia nie będziemy korzystać z  podwykonawców / Oświadczamy, że realizację niżej wymienionych części zamówienia powierzymy podwykonawcom</w:t>
      </w:r>
      <w:r w:rsidRPr="00243246">
        <w:rPr>
          <w:rStyle w:val="Odwoanieprzypisudolnego"/>
          <w:rFonts w:ascii="Verdana" w:hAnsi="Verdana" w:cs="Arial"/>
          <w:sz w:val="18"/>
          <w:szCs w:val="18"/>
        </w:rPr>
        <w:footnoteReference w:id="7"/>
      </w:r>
      <w:r w:rsidRPr="00105D14">
        <w:rPr>
          <w:rFonts w:asciiTheme="minorHAnsi" w:hAnsiTheme="minorHAnsi" w:cs="Arial"/>
          <w:szCs w:val="22"/>
        </w:rPr>
        <w:t>:</w:t>
      </w:r>
    </w:p>
    <w:tbl>
      <w:tblPr>
        <w:tblW w:w="0" w:type="auto"/>
        <w:tblInd w:w="12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"/>
        <w:gridCol w:w="3506"/>
        <w:gridCol w:w="4066"/>
      </w:tblGrid>
      <w:tr w:rsidR="00C50DB3" w:rsidRPr="00105D14" w14:paraId="3895B0CE" w14:textId="77777777" w:rsidTr="00243246">
        <w:tc>
          <w:tcPr>
            <w:tcW w:w="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1A74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FF165" w14:textId="77777777" w:rsidR="00C50DB3" w:rsidRPr="00243246" w:rsidRDefault="00C50DB3" w:rsidP="00F36875">
            <w:pPr>
              <w:overflowPunct w:val="0"/>
              <w:autoSpaceDE w:val="0"/>
              <w:autoSpaceDN w:val="0"/>
              <w:spacing w:before="120" w:after="120"/>
              <w:jc w:val="center"/>
              <w:textAlignment w:val="baseline"/>
              <w:rPr>
                <w:rFonts w:asciiTheme="minorHAnsi" w:eastAsiaTheme="minorHAnsi" w:hAnsiTheme="minorHAnsi"/>
                <w:b/>
                <w:bCs/>
                <w:color w:val="000000" w:themeColor="text1"/>
                <w:szCs w:val="22"/>
              </w:rPr>
            </w:pPr>
            <w:r w:rsidRPr="00243246">
              <w:rPr>
                <w:rFonts w:asciiTheme="minorHAnsi" w:eastAsiaTheme="minorHAnsi" w:hAnsiTheme="minorHAnsi"/>
                <w:b/>
                <w:bCs/>
                <w:color w:val="000000" w:themeColor="text1"/>
                <w:szCs w:val="22"/>
              </w:rPr>
              <w:t>Lp.</w:t>
            </w:r>
          </w:p>
        </w:tc>
        <w:tc>
          <w:tcPr>
            <w:tcW w:w="35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1A74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C5C33" w14:textId="77777777" w:rsidR="00C50DB3" w:rsidRPr="00243246" w:rsidRDefault="00C50DB3" w:rsidP="00F36875">
            <w:pPr>
              <w:overflowPunct w:val="0"/>
              <w:autoSpaceDE w:val="0"/>
              <w:autoSpaceDN w:val="0"/>
              <w:spacing w:before="120" w:after="120"/>
              <w:jc w:val="center"/>
              <w:textAlignment w:val="baseline"/>
              <w:rPr>
                <w:rFonts w:asciiTheme="minorHAnsi" w:eastAsiaTheme="minorHAnsi" w:hAnsiTheme="minorHAnsi"/>
                <w:b/>
                <w:bCs/>
                <w:color w:val="000000" w:themeColor="text1"/>
                <w:szCs w:val="22"/>
              </w:rPr>
            </w:pPr>
            <w:r w:rsidRPr="00243246">
              <w:rPr>
                <w:rFonts w:asciiTheme="minorHAnsi" w:eastAsiaTheme="minorHAnsi" w:hAnsiTheme="minorHAnsi"/>
                <w:b/>
                <w:bCs/>
                <w:color w:val="000000" w:themeColor="text1"/>
                <w:szCs w:val="22"/>
              </w:rPr>
              <w:t xml:space="preserve">Podwykonawca </w:t>
            </w:r>
            <w:r w:rsidRPr="00243246">
              <w:rPr>
                <w:rFonts w:asciiTheme="minorHAnsi" w:eastAsiaTheme="minorHAnsi" w:hAnsiTheme="minorHAnsi"/>
                <w:b/>
                <w:bCs/>
                <w:color w:val="000000" w:themeColor="text1"/>
                <w:szCs w:val="22"/>
              </w:rPr>
              <w:br/>
              <w:t>(Nazwa, adres)</w:t>
            </w:r>
          </w:p>
        </w:tc>
        <w:tc>
          <w:tcPr>
            <w:tcW w:w="4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1A74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9E653" w14:textId="77777777" w:rsidR="00C50DB3" w:rsidRPr="00243246" w:rsidRDefault="00C50DB3" w:rsidP="00F36875">
            <w:pPr>
              <w:overflowPunct w:val="0"/>
              <w:autoSpaceDE w:val="0"/>
              <w:autoSpaceDN w:val="0"/>
              <w:spacing w:before="120" w:after="120"/>
              <w:jc w:val="center"/>
              <w:textAlignment w:val="baseline"/>
              <w:rPr>
                <w:rFonts w:asciiTheme="minorHAnsi" w:eastAsiaTheme="minorHAnsi" w:hAnsiTheme="minorHAnsi"/>
                <w:b/>
                <w:bCs/>
                <w:color w:val="000000" w:themeColor="text1"/>
                <w:szCs w:val="22"/>
              </w:rPr>
            </w:pPr>
            <w:r w:rsidRPr="00243246">
              <w:rPr>
                <w:rFonts w:asciiTheme="minorHAnsi" w:eastAsiaTheme="minorHAnsi" w:hAnsiTheme="minorHAnsi"/>
                <w:b/>
                <w:bCs/>
                <w:color w:val="000000" w:themeColor="text1"/>
                <w:szCs w:val="22"/>
              </w:rPr>
              <w:t>Przedmiot i zakres [%] podwykonawstwa</w:t>
            </w:r>
          </w:p>
        </w:tc>
      </w:tr>
      <w:tr w:rsidR="00C50DB3" w:rsidRPr="00105D14" w14:paraId="60B8D914" w14:textId="77777777" w:rsidTr="00F36875"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CA095" w14:textId="77777777" w:rsidR="00C50DB3" w:rsidRPr="00105D14" w:rsidRDefault="00C50DB3" w:rsidP="00F36875">
            <w:pPr>
              <w:overflowPunct w:val="0"/>
              <w:autoSpaceDE w:val="0"/>
              <w:autoSpaceDN w:val="0"/>
              <w:spacing w:before="120" w:after="120"/>
              <w:jc w:val="center"/>
              <w:textAlignment w:val="baseline"/>
              <w:rPr>
                <w:rFonts w:asciiTheme="minorHAnsi" w:eastAsiaTheme="minorHAnsi" w:hAnsiTheme="minorHAnsi"/>
              </w:rPr>
            </w:pPr>
            <w:r w:rsidRPr="00105D14">
              <w:rPr>
                <w:rFonts w:asciiTheme="minorHAnsi" w:eastAsiaTheme="minorHAnsi" w:hAnsiTheme="minorHAnsi"/>
              </w:rPr>
              <w:t>….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9547D" w14:textId="77777777" w:rsidR="00C50DB3" w:rsidRPr="00105D14" w:rsidRDefault="00C50DB3" w:rsidP="00F36875">
            <w:pPr>
              <w:overflowPunct w:val="0"/>
              <w:autoSpaceDE w:val="0"/>
              <w:autoSpaceDN w:val="0"/>
              <w:spacing w:before="120" w:after="120"/>
              <w:jc w:val="center"/>
              <w:textAlignment w:val="baseline"/>
              <w:rPr>
                <w:rFonts w:asciiTheme="minorHAnsi" w:eastAsiaTheme="minorHAnsi" w:hAnsiTheme="minorHAnsi"/>
              </w:rPr>
            </w:pPr>
            <w:r w:rsidRPr="00105D14">
              <w:rPr>
                <w:rFonts w:asciiTheme="minorHAnsi" w:eastAsiaTheme="minorHAnsi" w:hAnsiTheme="minorHAnsi"/>
              </w:rPr>
              <w:t>…….</w:t>
            </w:r>
          </w:p>
        </w:tc>
        <w:tc>
          <w:tcPr>
            <w:tcW w:w="4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B0984" w14:textId="77777777" w:rsidR="00C50DB3" w:rsidRPr="00105D14" w:rsidRDefault="00C50DB3" w:rsidP="00F36875">
            <w:pPr>
              <w:overflowPunct w:val="0"/>
              <w:autoSpaceDE w:val="0"/>
              <w:autoSpaceDN w:val="0"/>
              <w:spacing w:before="120" w:after="120"/>
              <w:jc w:val="center"/>
              <w:textAlignment w:val="baseline"/>
              <w:rPr>
                <w:rFonts w:asciiTheme="minorHAnsi" w:eastAsiaTheme="minorHAnsi" w:hAnsiTheme="minorHAnsi"/>
              </w:rPr>
            </w:pPr>
            <w:r w:rsidRPr="00105D14">
              <w:rPr>
                <w:rFonts w:asciiTheme="minorHAnsi" w:eastAsiaTheme="minorHAnsi" w:hAnsiTheme="minorHAnsi"/>
              </w:rPr>
              <w:t>……..</w:t>
            </w:r>
          </w:p>
        </w:tc>
      </w:tr>
    </w:tbl>
    <w:p w14:paraId="2E6CC316" w14:textId="77777777" w:rsidR="00C50DB3" w:rsidRPr="00F36875" w:rsidRDefault="00C50DB3" w:rsidP="00C50DB3">
      <w:pPr>
        <w:pStyle w:val="Akapitzlist"/>
        <w:spacing w:before="120" w:after="120"/>
        <w:ind w:left="1276"/>
        <w:contextualSpacing w:val="0"/>
        <w:jc w:val="both"/>
        <w:rPr>
          <w:rFonts w:asciiTheme="minorHAnsi" w:hAnsiTheme="minorHAnsi" w:cs="Arial"/>
          <w:sz w:val="22"/>
          <w:szCs w:val="22"/>
        </w:rPr>
      </w:pPr>
    </w:p>
    <w:p w14:paraId="1D84EF46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W przypadku, gdy realizowane przez Wykonawcę zamówienie będzie wymagało powierzenia przez PGE Ekoserwis S.A. danych osobowych do przetwarzania, zobowiązujemy się do przyjęcia wszystkich obowiązków wynikających z art. 28 RODO, przedstawimy wypełnioną Ankietę dla Przetwarzającego i zapewniamy wystarczające gwarancje wdrożenia odpowiednich środków technicznych i organizacyjnych, aby przetwarzanie danych osobowych spełniało wymogi wynikające z obowiązujących przepisów o ochronie danych osobowych, w tym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– dalej: „RODO”, mających zastosowanie i chroniło prawa osób, których dane dotyczą.</w:t>
      </w:r>
    </w:p>
    <w:p w14:paraId="0FDC0076" w14:textId="4CBAB893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 xml:space="preserve">Zapoznaliśmy się z Komunikatem dot. obowiązku informacyjnego wynikającym z Rozporządzenia Parlamentu Europejskiego i Rady (UE) 2016/679 z dnia 27 kwietnia 2016 r.  w sprawie ochrony osób fizycznych w związku z  przetwarzaniem danych osobowych i w sprawie swobodnego przepływu takich danych oraz uchylenia dyrektywy 95/46/WE (dalej „Rozporządzenie”), znajdującym się na stronie internetowej pod linkiem: </w:t>
      </w:r>
      <w:bookmarkStart w:id="3" w:name="_Hlk186721738"/>
      <w:r w:rsidRPr="00243246">
        <w:fldChar w:fldCharType="begin"/>
      </w:r>
      <w:r w:rsidRPr="00243246">
        <w:rPr>
          <w:rFonts w:ascii="Verdana" w:hAnsi="Verdana" w:cstheme="minorHAnsi"/>
          <w:sz w:val="18"/>
          <w:szCs w:val="18"/>
        </w:rPr>
        <w:instrText>HYPERLINK "https://pgeekoserwis.pl/o-spolce/ochrona-danych/klauzule-informacyjne"</w:instrText>
      </w:r>
      <w:r w:rsidRPr="00243246">
        <w:fldChar w:fldCharType="separate"/>
      </w:r>
      <w:r w:rsidRPr="00243246">
        <w:rPr>
          <w:rStyle w:val="Hipercze"/>
          <w:rFonts w:ascii="Verdana" w:hAnsi="Verdana" w:cstheme="minorHAnsi"/>
          <w:sz w:val="18"/>
          <w:szCs w:val="18"/>
        </w:rPr>
        <w:t>https://pgeekoserwis.pl/o-spolce/ochrona-danych/klauzule-informacyjne</w:t>
      </w:r>
      <w:r w:rsidRPr="00243246">
        <w:rPr>
          <w:rStyle w:val="Hipercze"/>
          <w:rFonts w:ascii="Verdana" w:hAnsi="Verdana" w:cstheme="minorHAnsi"/>
          <w:sz w:val="18"/>
          <w:szCs w:val="18"/>
        </w:rPr>
        <w:fldChar w:fldCharType="end"/>
      </w:r>
      <w:bookmarkEnd w:id="3"/>
      <w:r w:rsidRPr="00243246">
        <w:rPr>
          <w:rFonts w:ascii="Verdana" w:hAnsi="Verdana" w:cs="Arial"/>
          <w:sz w:val="18"/>
          <w:szCs w:val="18"/>
        </w:rPr>
        <w:t>.</w:t>
      </w:r>
    </w:p>
    <w:p w14:paraId="060A72E8" w14:textId="51EEC18E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Zapewniamy wystarczające gwarancje wdrożenia odpowiednich środków technicznych i</w:t>
      </w:r>
      <w:r w:rsidR="00A43634">
        <w:rPr>
          <w:rFonts w:ascii="Verdana" w:hAnsi="Verdana" w:cs="Arial"/>
          <w:sz w:val="18"/>
          <w:szCs w:val="18"/>
        </w:rPr>
        <w:t> </w:t>
      </w:r>
      <w:r w:rsidRPr="00243246">
        <w:rPr>
          <w:rFonts w:ascii="Verdana" w:hAnsi="Verdana" w:cs="Arial"/>
          <w:sz w:val="18"/>
          <w:szCs w:val="18"/>
        </w:rPr>
        <w:t>organizacyjnych, aby przetwarzanie danych osobowych spełniało wymogi wynikające z</w:t>
      </w:r>
      <w:r w:rsidR="00A43634">
        <w:rPr>
          <w:rFonts w:ascii="Verdana" w:hAnsi="Verdana" w:cs="Arial"/>
          <w:sz w:val="18"/>
          <w:szCs w:val="18"/>
        </w:rPr>
        <w:t> </w:t>
      </w:r>
      <w:r w:rsidRPr="00243246">
        <w:rPr>
          <w:rFonts w:ascii="Verdana" w:hAnsi="Verdana" w:cs="Arial"/>
          <w:sz w:val="18"/>
          <w:szCs w:val="18"/>
        </w:rPr>
        <w:t xml:space="preserve">obowiązujących przepisów o ochronie danych osobowych oraz przepisów Rozporządzenia (ogólne rozporządzenie o ochronie danych) – dalej: „RODO”, mających zastosowanie i chroniło prawa osób, których dane dotyczą, </w:t>
      </w:r>
    </w:p>
    <w:p w14:paraId="59E6DF0F" w14:textId="3D6049C6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lastRenderedPageBreak/>
        <w:t>Znane są nam wszelkie obowiązki wynikające z obowiązujących przepisów o ochronie danych osobowych i przepisów RODO mających zastosowanie, które zobowiązany jest wykonywać podmiot przetwarzający dane osobowe na zlecenie administratora danych</w:t>
      </w:r>
      <w:r w:rsidR="0053328C">
        <w:rPr>
          <w:rFonts w:ascii="Verdana" w:hAnsi="Verdana" w:cs="Arial"/>
          <w:sz w:val="18"/>
          <w:szCs w:val="18"/>
        </w:rPr>
        <w:t xml:space="preserve"> (jeśli dotyczy).</w:t>
      </w:r>
      <w:r w:rsidRPr="00243246">
        <w:rPr>
          <w:rFonts w:ascii="Verdana" w:hAnsi="Verdana" w:cs="Arial"/>
          <w:sz w:val="18"/>
          <w:szCs w:val="18"/>
        </w:rPr>
        <w:t xml:space="preserve"> </w:t>
      </w:r>
    </w:p>
    <w:p w14:paraId="090825CF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Dopełniliśmy wszelkich obowiązków w stosunku do osób, których dane przekazujemy oraz w stosunku do Zamawiającego wynikających z przepisów o  ochronie danych osobowych i przepisów RODO.</w:t>
      </w:r>
    </w:p>
    <w:p w14:paraId="189F2422" w14:textId="5156A0C8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W przypadku zawarcia umowy w wyniku niniejszego postępowania, jako podmiot przetwarzający dane osobowe na zlecenie administratora danych (Zamawiającego), zobowiązujemy się zawrzeć z Zamawiającym umowę powierzenia przetwarzania danych osobowych, według wzoru obowiązującego u Zamawiającego</w:t>
      </w:r>
      <w:r w:rsidR="0053328C">
        <w:rPr>
          <w:rFonts w:ascii="Verdana" w:hAnsi="Verdana" w:cs="Arial"/>
          <w:sz w:val="18"/>
          <w:szCs w:val="18"/>
        </w:rPr>
        <w:t xml:space="preserve"> (jeśli dotyczy)</w:t>
      </w:r>
      <w:r w:rsidRPr="00243246">
        <w:rPr>
          <w:rFonts w:ascii="Verdana" w:hAnsi="Verdana" w:cs="Arial"/>
          <w:sz w:val="18"/>
          <w:szCs w:val="18"/>
        </w:rPr>
        <w:t>.</w:t>
      </w:r>
    </w:p>
    <w:p w14:paraId="2C39ED17" w14:textId="4349DEE8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 w:cs="Arial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 xml:space="preserve">Przekazywane przez nas dane osobowe mogą być wykorzystane wyłącznie w  celach związanych </w:t>
      </w:r>
      <w:r w:rsidRPr="00243246">
        <w:rPr>
          <w:rFonts w:ascii="Verdana" w:hAnsi="Verdana" w:cstheme="minorHAnsi"/>
          <w:sz w:val="18"/>
          <w:szCs w:val="18"/>
        </w:rPr>
        <w:t xml:space="preserve">z prowadzonym postępowaniem nr PGE Ekoserwis </w:t>
      </w:r>
      <w:r w:rsidR="00A43634">
        <w:rPr>
          <w:rFonts w:ascii="Verdana" w:hAnsi="Verdana" w:cstheme="minorHAnsi"/>
          <w:sz w:val="18"/>
          <w:szCs w:val="18"/>
        </w:rPr>
        <w:t>POST/EKO/EKO/FZ/00089/2025</w:t>
      </w:r>
      <w:r w:rsidRPr="00243246">
        <w:rPr>
          <w:rFonts w:ascii="Verdana" w:hAnsi="Verdana" w:cstheme="minorHAnsi"/>
          <w:sz w:val="18"/>
          <w:szCs w:val="18"/>
        </w:rPr>
        <w:t>.</w:t>
      </w:r>
    </w:p>
    <w:p w14:paraId="454962CC" w14:textId="77777777" w:rsidR="00C50DB3" w:rsidRPr="00243246" w:rsidRDefault="00C50DB3" w:rsidP="00C50DB3">
      <w:pPr>
        <w:pStyle w:val="Akapitzlist"/>
        <w:numPr>
          <w:ilvl w:val="3"/>
          <w:numId w:val="5"/>
        </w:numPr>
        <w:spacing w:before="120" w:after="120"/>
        <w:ind w:left="709" w:hanging="425"/>
        <w:contextualSpacing w:val="0"/>
        <w:jc w:val="both"/>
        <w:rPr>
          <w:rFonts w:ascii="Verdana" w:hAnsi="Verdana"/>
          <w:sz w:val="18"/>
          <w:szCs w:val="18"/>
        </w:rPr>
      </w:pPr>
      <w:r w:rsidRPr="00243246">
        <w:rPr>
          <w:rFonts w:ascii="Verdana" w:hAnsi="Verdana" w:cs="Arial"/>
          <w:sz w:val="18"/>
          <w:szCs w:val="18"/>
        </w:rPr>
        <w:t>Do niniejszej oferty są dołączone następujące załączniki:</w:t>
      </w:r>
    </w:p>
    <w:p w14:paraId="2B6004FA" w14:textId="77777777" w:rsidR="00C50DB3" w:rsidRPr="00D721DB" w:rsidRDefault="00C50DB3" w:rsidP="00C50DB3">
      <w:pPr>
        <w:pStyle w:val="Akapitzlist"/>
        <w:tabs>
          <w:tab w:val="left" w:pos="2340"/>
        </w:tabs>
        <w:spacing w:before="120" w:after="120"/>
        <w:contextualSpacing w:val="0"/>
        <w:rPr>
          <w:rFonts w:asciiTheme="minorHAnsi" w:hAnsiTheme="minorHAnsi" w:cs="Arial"/>
          <w:bCs/>
          <w:i/>
          <w:szCs w:val="22"/>
        </w:rPr>
      </w:pPr>
      <w:r w:rsidRPr="00243246">
        <w:rPr>
          <w:rFonts w:ascii="Verdana" w:hAnsi="Verdana" w:cs="Arial"/>
          <w:bCs/>
          <w:i/>
          <w:sz w:val="18"/>
          <w:szCs w:val="18"/>
        </w:rPr>
        <w:t>Załącznik nr 1 - …………………………………………………</w:t>
      </w:r>
      <w:r>
        <w:rPr>
          <w:rFonts w:asciiTheme="minorHAnsi" w:hAnsiTheme="minorHAnsi" w:cs="Arial"/>
          <w:bCs/>
          <w:i/>
          <w:sz w:val="16"/>
          <w:szCs w:val="16"/>
        </w:rPr>
        <w:t>.</w:t>
      </w:r>
    </w:p>
    <w:p w14:paraId="1DABAEA2" w14:textId="77777777" w:rsidR="00C50DB3" w:rsidRDefault="00C50DB3" w:rsidP="00C50DB3">
      <w:pPr>
        <w:pStyle w:val="Akapitzlist"/>
        <w:tabs>
          <w:tab w:val="left" w:pos="2340"/>
        </w:tabs>
        <w:spacing w:before="120" w:after="120"/>
        <w:contextualSpacing w:val="0"/>
      </w:pPr>
    </w:p>
    <w:p w14:paraId="5E573F16" w14:textId="77777777" w:rsidR="00C50DB3" w:rsidRPr="002F401A" w:rsidRDefault="00C50DB3" w:rsidP="00C50DB3">
      <w:pPr>
        <w:tabs>
          <w:tab w:val="left" w:pos="2340"/>
        </w:tabs>
        <w:spacing w:before="120" w:after="120"/>
        <w:rPr>
          <w:rFonts w:asciiTheme="minorHAnsi" w:hAnsiTheme="minorHAnsi" w:cs="Arial"/>
          <w:bCs/>
          <w:i/>
          <w:szCs w:val="22"/>
        </w:rPr>
      </w:pPr>
    </w:p>
    <w:p w14:paraId="541C1EB6" w14:textId="77777777" w:rsidR="00C50DB3" w:rsidRPr="002F401A" w:rsidRDefault="00C50DB3" w:rsidP="00C50DB3">
      <w:pPr>
        <w:spacing w:before="120" w:after="120"/>
        <w:ind w:right="-993"/>
        <w:rPr>
          <w:rFonts w:asciiTheme="minorHAnsi" w:hAnsiTheme="minorHAnsi"/>
          <w:sz w:val="16"/>
          <w:szCs w:val="16"/>
        </w:rPr>
      </w:pPr>
      <w:r w:rsidRPr="002F401A">
        <w:rPr>
          <w:rFonts w:asciiTheme="minorHAnsi" w:hAnsiTheme="minorHAnsi"/>
          <w:sz w:val="16"/>
          <w:szCs w:val="16"/>
        </w:rPr>
        <w:t>.............................., dn. .............</w:t>
      </w:r>
      <w:r>
        <w:rPr>
          <w:rFonts w:asciiTheme="minorHAnsi" w:hAnsiTheme="minorHAnsi"/>
          <w:sz w:val="16"/>
          <w:szCs w:val="16"/>
        </w:rPr>
        <w:t>............</w:t>
      </w:r>
      <w:r>
        <w:rPr>
          <w:rFonts w:asciiTheme="minorHAnsi" w:hAnsiTheme="minorHAnsi"/>
          <w:sz w:val="16"/>
          <w:szCs w:val="16"/>
        </w:rPr>
        <w:tab/>
        <w:t xml:space="preserve">           </w:t>
      </w:r>
      <w:r>
        <w:rPr>
          <w:rFonts w:asciiTheme="minorHAnsi" w:hAnsiTheme="minorHAnsi"/>
          <w:sz w:val="16"/>
          <w:szCs w:val="16"/>
        </w:rPr>
        <w:tab/>
        <w:t xml:space="preserve">                                                   </w:t>
      </w:r>
      <w:r w:rsidRPr="002F401A">
        <w:rPr>
          <w:rFonts w:asciiTheme="minorHAnsi" w:hAnsiTheme="minorHAnsi"/>
          <w:sz w:val="16"/>
          <w:szCs w:val="16"/>
        </w:rPr>
        <w:t>.................................</w:t>
      </w:r>
      <w:r>
        <w:rPr>
          <w:rFonts w:asciiTheme="minorHAnsi" w:hAnsiTheme="minorHAnsi"/>
          <w:sz w:val="16"/>
          <w:szCs w:val="16"/>
        </w:rPr>
        <w:t>..................................................</w:t>
      </w:r>
      <w:r w:rsidRPr="002F401A">
        <w:rPr>
          <w:rFonts w:asciiTheme="minorHAnsi" w:hAnsiTheme="minorHAnsi"/>
          <w:sz w:val="16"/>
          <w:szCs w:val="16"/>
        </w:rPr>
        <w:t>..............................</w:t>
      </w:r>
    </w:p>
    <w:p w14:paraId="1A988530" w14:textId="639267A8" w:rsidR="00C50DB3" w:rsidRPr="00EC7500" w:rsidRDefault="00C50DB3" w:rsidP="00EC7500">
      <w:pPr>
        <w:spacing w:before="120" w:after="120"/>
        <w:ind w:right="68"/>
        <w:jc w:val="right"/>
        <w:rPr>
          <w:rFonts w:asciiTheme="minorHAnsi" w:hAnsiTheme="minorHAnsi"/>
          <w:i/>
          <w:sz w:val="16"/>
          <w:szCs w:val="16"/>
        </w:rPr>
      </w:pPr>
      <w:r w:rsidRPr="002F401A">
        <w:rPr>
          <w:rFonts w:asciiTheme="minorHAnsi" w:hAnsiTheme="minorHAnsi"/>
          <w:i/>
          <w:sz w:val="16"/>
          <w:szCs w:val="16"/>
        </w:rPr>
        <w:t xml:space="preserve">Podpis osób uprawnionych do składania oświadczeń woli </w:t>
      </w:r>
      <w:r w:rsidR="00344656">
        <w:rPr>
          <w:rFonts w:asciiTheme="minorHAnsi" w:hAnsiTheme="minorHAnsi"/>
          <w:i/>
          <w:sz w:val="16"/>
          <w:szCs w:val="16"/>
        </w:rPr>
        <w:br/>
      </w:r>
      <w:r w:rsidRPr="002F401A">
        <w:rPr>
          <w:rFonts w:asciiTheme="minorHAnsi" w:hAnsiTheme="minorHAnsi"/>
          <w:i/>
          <w:sz w:val="16"/>
          <w:szCs w:val="16"/>
        </w:rPr>
        <w:t>w imieniu Wykonawcy oraz pieczątka / pieczątki</w:t>
      </w:r>
    </w:p>
    <w:sectPr w:rsidR="00C50DB3" w:rsidRPr="00EC7500" w:rsidSect="003B1968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418" w:right="991" w:bottom="993" w:left="993" w:header="284" w:footer="27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0702F" w14:textId="77777777" w:rsidR="00506031" w:rsidRDefault="00506031" w:rsidP="00BD627E">
      <w:r>
        <w:separator/>
      </w:r>
    </w:p>
  </w:endnote>
  <w:endnote w:type="continuationSeparator" w:id="0">
    <w:p w14:paraId="676CFEAD" w14:textId="77777777" w:rsidR="00506031" w:rsidRDefault="00506031" w:rsidP="00BD627E">
      <w:r>
        <w:continuationSeparator/>
      </w:r>
    </w:p>
  </w:endnote>
  <w:endnote w:type="continuationNotice" w:id="1">
    <w:p w14:paraId="6A9D4C5F" w14:textId="77777777" w:rsidR="00506031" w:rsidRDefault="0050603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2255599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18"/>
        <w:szCs w:val="18"/>
      </w:rPr>
    </w:sdtEndPr>
    <w:sdtContent>
      <w:p w14:paraId="4E786605" w14:textId="0BBCD6AC" w:rsidR="008726C7" w:rsidRDefault="00247800">
        <w:pPr>
          <w:pStyle w:val="Stopka"/>
          <w:jc w:val="right"/>
          <w:rPr>
            <w:rFonts w:asciiTheme="minorHAnsi" w:hAnsiTheme="minorHAnsi" w:cstheme="minorHAnsi"/>
            <w:sz w:val="18"/>
            <w:szCs w:val="18"/>
          </w:rPr>
        </w:pPr>
        <w:r w:rsidRPr="008726C7">
          <w:rPr>
            <w:rFonts w:asciiTheme="minorHAnsi" w:hAnsiTheme="minorHAnsi" w:cstheme="minorHAnsi"/>
            <w:sz w:val="18"/>
            <w:szCs w:val="18"/>
          </w:rPr>
          <w:fldChar w:fldCharType="begin"/>
        </w:r>
        <w:r w:rsidRPr="008726C7">
          <w:rPr>
            <w:rFonts w:asciiTheme="minorHAnsi" w:hAnsiTheme="minorHAnsi" w:cstheme="minorHAnsi"/>
            <w:sz w:val="18"/>
            <w:szCs w:val="18"/>
          </w:rPr>
          <w:instrText>PAGE   \* MERGEFORMAT</w:instrText>
        </w:r>
        <w:r w:rsidRPr="008726C7">
          <w:rPr>
            <w:rFonts w:asciiTheme="minorHAnsi" w:hAnsiTheme="minorHAnsi" w:cstheme="minorHAnsi"/>
            <w:sz w:val="18"/>
            <w:szCs w:val="18"/>
          </w:rPr>
          <w:fldChar w:fldCharType="separate"/>
        </w:r>
        <w:r w:rsidR="00AA474C">
          <w:rPr>
            <w:rFonts w:asciiTheme="minorHAnsi" w:hAnsiTheme="minorHAnsi" w:cstheme="minorHAnsi"/>
            <w:noProof/>
            <w:sz w:val="18"/>
            <w:szCs w:val="18"/>
          </w:rPr>
          <w:t>11</w:t>
        </w:r>
        <w:r w:rsidRPr="008726C7">
          <w:rPr>
            <w:rFonts w:asciiTheme="minorHAnsi" w:hAnsiTheme="minorHAnsi" w:cstheme="minorHAnsi"/>
            <w:sz w:val="18"/>
            <w:szCs w:val="18"/>
          </w:rPr>
          <w:fldChar w:fldCharType="end"/>
        </w:r>
      </w:p>
      <w:p w14:paraId="7BEE9C0A" w14:textId="33AD8245" w:rsidR="008726C7" w:rsidRDefault="00E07BFA" w:rsidP="008726C7">
        <w:pPr>
          <w:pStyle w:val="Stopka"/>
          <w:rPr>
            <w:rFonts w:asciiTheme="minorHAnsi" w:hAnsiTheme="minorHAnsi" w:cstheme="minorHAnsi"/>
            <w:sz w:val="18"/>
            <w:szCs w:val="18"/>
          </w:rPr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8191964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18"/>
        <w:szCs w:val="18"/>
      </w:rPr>
    </w:sdtEndPr>
    <w:sdtContent>
      <w:p w14:paraId="46A5BE6C" w14:textId="057323F3" w:rsidR="00995929" w:rsidRDefault="00995929" w:rsidP="00995929">
        <w:pPr>
          <w:pStyle w:val="Stopka"/>
          <w:jc w:val="right"/>
          <w:rPr>
            <w:rFonts w:asciiTheme="minorHAnsi" w:hAnsiTheme="minorHAnsi" w:cstheme="minorHAnsi"/>
            <w:sz w:val="18"/>
            <w:szCs w:val="18"/>
          </w:rPr>
        </w:pPr>
        <w:r w:rsidRPr="008726C7">
          <w:rPr>
            <w:rFonts w:asciiTheme="minorHAnsi" w:hAnsiTheme="minorHAnsi" w:cstheme="minorHAnsi"/>
            <w:sz w:val="18"/>
            <w:szCs w:val="18"/>
          </w:rPr>
          <w:fldChar w:fldCharType="begin"/>
        </w:r>
        <w:r w:rsidRPr="008726C7">
          <w:rPr>
            <w:rFonts w:asciiTheme="minorHAnsi" w:hAnsiTheme="minorHAnsi" w:cstheme="minorHAnsi"/>
            <w:sz w:val="18"/>
            <w:szCs w:val="18"/>
          </w:rPr>
          <w:instrText>PAGE   \* MERGEFORMAT</w:instrText>
        </w:r>
        <w:r w:rsidRPr="008726C7">
          <w:rPr>
            <w:rFonts w:asciiTheme="minorHAnsi" w:hAnsiTheme="minorHAnsi" w:cstheme="minorHAnsi"/>
            <w:sz w:val="18"/>
            <w:szCs w:val="18"/>
          </w:rPr>
          <w:fldChar w:fldCharType="separate"/>
        </w:r>
        <w:r w:rsidR="00AA474C">
          <w:rPr>
            <w:rFonts w:asciiTheme="minorHAnsi" w:hAnsiTheme="minorHAnsi" w:cstheme="minorHAnsi"/>
            <w:noProof/>
            <w:sz w:val="18"/>
            <w:szCs w:val="18"/>
          </w:rPr>
          <w:t>1</w:t>
        </w:r>
        <w:r w:rsidRPr="008726C7">
          <w:rPr>
            <w:rFonts w:asciiTheme="minorHAnsi" w:hAnsiTheme="minorHAnsi" w:cstheme="minorHAnsi"/>
            <w:sz w:val="18"/>
            <w:szCs w:val="18"/>
          </w:rPr>
          <w:fldChar w:fldCharType="end"/>
        </w:r>
      </w:p>
      <w:p w14:paraId="5F870974" w14:textId="4208112A" w:rsidR="00995929" w:rsidRDefault="00E07BFA" w:rsidP="00995929">
        <w:pPr>
          <w:pStyle w:val="Stopka"/>
          <w:rPr>
            <w:rFonts w:asciiTheme="minorHAnsi" w:hAnsiTheme="minorHAnsi" w:cstheme="minorHAnsi"/>
            <w:sz w:val="18"/>
            <w:szCs w:val="18"/>
          </w:rPr>
        </w:pPr>
      </w:p>
    </w:sdtContent>
  </w:sdt>
  <w:p w14:paraId="4B20183C" w14:textId="77777777" w:rsidR="00EA2140" w:rsidRDefault="00EA214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6EC78" w14:textId="77777777" w:rsidR="00506031" w:rsidRDefault="00506031" w:rsidP="00BD627E">
      <w:r>
        <w:separator/>
      </w:r>
    </w:p>
  </w:footnote>
  <w:footnote w:type="continuationSeparator" w:id="0">
    <w:p w14:paraId="4E810968" w14:textId="77777777" w:rsidR="00506031" w:rsidRDefault="00506031" w:rsidP="00BD627E">
      <w:r>
        <w:continuationSeparator/>
      </w:r>
    </w:p>
  </w:footnote>
  <w:footnote w:type="continuationNotice" w:id="1">
    <w:p w14:paraId="4B35A5F1" w14:textId="77777777" w:rsidR="00506031" w:rsidRDefault="00506031"/>
  </w:footnote>
  <w:footnote w:id="2">
    <w:p w14:paraId="36F034C3" w14:textId="77777777" w:rsidR="00C50DB3" w:rsidRPr="001270AE" w:rsidRDefault="00C50DB3" w:rsidP="00C50DB3">
      <w:pPr>
        <w:pStyle w:val="Tekstprzypisudolnego"/>
        <w:jc w:val="both"/>
        <w:rPr>
          <w:sz w:val="18"/>
          <w:szCs w:val="18"/>
        </w:rPr>
      </w:pPr>
      <w:r w:rsidRPr="001270AE">
        <w:rPr>
          <w:rStyle w:val="Odwoanieprzypisudolnego"/>
          <w:sz w:val="18"/>
          <w:szCs w:val="18"/>
        </w:rPr>
        <w:footnoteRef/>
      </w:r>
      <w:r w:rsidRPr="001270AE">
        <w:rPr>
          <w:sz w:val="18"/>
          <w:szCs w:val="18"/>
        </w:rPr>
        <w:t xml:space="preserve"> W przypadku konsorcjum należy wpisać wszystkich wykonawców oraz wskazać lidera.</w:t>
      </w:r>
    </w:p>
  </w:footnote>
  <w:footnote w:id="3">
    <w:p w14:paraId="3824EBF7" w14:textId="77777777" w:rsidR="00C50DB3" w:rsidRPr="00243246" w:rsidRDefault="00C50DB3" w:rsidP="00C50DB3">
      <w:pPr>
        <w:pStyle w:val="Tekstprzypisudolnego"/>
        <w:rPr>
          <w:rFonts w:ascii="Verdana" w:hAnsi="Verdana"/>
          <w:sz w:val="14"/>
          <w:szCs w:val="14"/>
        </w:rPr>
      </w:pPr>
      <w:r w:rsidRPr="00243246">
        <w:rPr>
          <w:rStyle w:val="Odwoanieprzypisudolnego"/>
          <w:rFonts w:ascii="Verdana" w:hAnsi="Verdana"/>
          <w:sz w:val="14"/>
          <w:szCs w:val="14"/>
        </w:rPr>
        <w:footnoteRef/>
      </w:r>
      <w:r w:rsidRPr="00243246">
        <w:rPr>
          <w:rFonts w:ascii="Verdana" w:hAnsi="Verdana"/>
          <w:sz w:val="14"/>
          <w:szCs w:val="14"/>
        </w:rPr>
        <w:t xml:space="preserve"> </w:t>
      </w:r>
      <w:r w:rsidRPr="00243246">
        <w:rPr>
          <w:rFonts w:ascii="Verdana" w:hAnsi="Verdana" w:cs="Arial"/>
          <w:sz w:val="14"/>
          <w:szCs w:val="14"/>
        </w:rPr>
        <w:t>Niewłaściwe skreślić</w:t>
      </w:r>
    </w:p>
  </w:footnote>
  <w:footnote w:id="4">
    <w:p w14:paraId="7B7D3560" w14:textId="77777777" w:rsidR="00C50DB3" w:rsidRPr="00243246" w:rsidRDefault="00C50DB3" w:rsidP="00C50DB3">
      <w:pPr>
        <w:pStyle w:val="Tekstprzypisudolnego"/>
        <w:rPr>
          <w:rFonts w:ascii="Verdana" w:hAnsi="Verdana"/>
          <w:sz w:val="14"/>
          <w:szCs w:val="14"/>
        </w:rPr>
      </w:pPr>
      <w:r w:rsidRPr="00243246">
        <w:rPr>
          <w:rStyle w:val="Odwoanieprzypisudolnego"/>
          <w:rFonts w:ascii="Verdana" w:hAnsi="Verdana"/>
          <w:sz w:val="14"/>
          <w:szCs w:val="14"/>
        </w:rPr>
        <w:footnoteRef/>
      </w:r>
      <w:r w:rsidRPr="00243246">
        <w:rPr>
          <w:rFonts w:ascii="Verdana" w:hAnsi="Verdana"/>
          <w:sz w:val="14"/>
          <w:szCs w:val="14"/>
        </w:rPr>
        <w:t xml:space="preserve"> </w:t>
      </w:r>
      <w:r w:rsidRPr="00243246">
        <w:rPr>
          <w:rFonts w:ascii="Verdana" w:hAnsi="Verdana" w:cs="Arial"/>
          <w:sz w:val="14"/>
          <w:szCs w:val="14"/>
        </w:rPr>
        <w:t>Wybrać jeżeli ma zastosowanie i należy załączyć wymagane dokumenty lub skreślić, jeżeli nie ma zastosowania -</w:t>
      </w:r>
      <w:r w:rsidRPr="00243246">
        <w:rPr>
          <w:rFonts w:ascii="Verdana" w:hAnsi="Verdana"/>
          <w:sz w:val="14"/>
          <w:szCs w:val="14"/>
        </w:rPr>
        <w:t xml:space="preserve"> </w:t>
      </w:r>
      <w:r w:rsidRPr="00243246">
        <w:rPr>
          <w:rFonts w:ascii="Verdana" w:hAnsi="Verdana" w:cs="Arial"/>
          <w:sz w:val="14"/>
          <w:szCs w:val="14"/>
        </w:rPr>
        <w:t>dotyczy podmiotów mających zarejestrowaną działalność gospodarczą na terenie RP</w:t>
      </w:r>
    </w:p>
  </w:footnote>
  <w:footnote w:id="5">
    <w:p w14:paraId="0D758B21" w14:textId="77777777" w:rsidR="00C50DB3" w:rsidRPr="00243246" w:rsidRDefault="00C50DB3" w:rsidP="00C50DB3">
      <w:pPr>
        <w:pStyle w:val="Tekstprzypisudolnego"/>
        <w:rPr>
          <w:rFonts w:ascii="Verdana" w:hAnsi="Verdana"/>
          <w:sz w:val="14"/>
          <w:szCs w:val="14"/>
        </w:rPr>
      </w:pPr>
      <w:r w:rsidRPr="00243246">
        <w:rPr>
          <w:rStyle w:val="Odwoanieprzypisudolnego"/>
          <w:rFonts w:ascii="Verdana" w:hAnsi="Verdana"/>
          <w:sz w:val="14"/>
          <w:szCs w:val="14"/>
        </w:rPr>
        <w:footnoteRef/>
      </w:r>
      <w:r w:rsidRPr="00243246">
        <w:rPr>
          <w:rFonts w:ascii="Verdana" w:hAnsi="Verdana"/>
          <w:sz w:val="14"/>
          <w:szCs w:val="14"/>
        </w:rPr>
        <w:t xml:space="preserve"> </w:t>
      </w:r>
      <w:r w:rsidRPr="00243246">
        <w:rPr>
          <w:rFonts w:ascii="Verdana" w:hAnsi="Verdana" w:cs="Arial"/>
          <w:sz w:val="14"/>
          <w:szCs w:val="14"/>
        </w:rPr>
        <w:t>Dotyczy podmiotów zagranicznych z terenu UE</w:t>
      </w:r>
    </w:p>
  </w:footnote>
  <w:footnote w:id="6">
    <w:p w14:paraId="71673026" w14:textId="77777777" w:rsidR="00C50DB3" w:rsidRPr="00243246" w:rsidRDefault="00C50DB3" w:rsidP="00C50DB3">
      <w:pPr>
        <w:pStyle w:val="Tekstprzypisudolnego"/>
        <w:rPr>
          <w:rFonts w:ascii="Verdana" w:hAnsi="Verdana"/>
          <w:sz w:val="14"/>
          <w:szCs w:val="14"/>
        </w:rPr>
      </w:pPr>
      <w:r w:rsidRPr="00243246">
        <w:rPr>
          <w:rStyle w:val="Odwoanieprzypisudolnego"/>
          <w:rFonts w:ascii="Verdana" w:hAnsi="Verdana"/>
          <w:sz w:val="14"/>
          <w:szCs w:val="14"/>
        </w:rPr>
        <w:footnoteRef/>
      </w:r>
      <w:r w:rsidRPr="00243246">
        <w:rPr>
          <w:rFonts w:ascii="Verdana" w:hAnsi="Verdana"/>
          <w:sz w:val="14"/>
          <w:szCs w:val="14"/>
        </w:rPr>
        <w:t xml:space="preserve"> </w:t>
      </w:r>
      <w:r w:rsidRPr="00243246">
        <w:rPr>
          <w:rFonts w:ascii="Verdana" w:hAnsi="Verdana" w:cs="Arial"/>
          <w:sz w:val="14"/>
          <w:szCs w:val="14"/>
        </w:rPr>
        <w:t>Niewłaściwe skreślić</w:t>
      </w:r>
    </w:p>
  </w:footnote>
  <w:footnote w:id="7">
    <w:p w14:paraId="1EAF26BB" w14:textId="77777777" w:rsidR="00C50DB3" w:rsidRPr="001270AE" w:rsidRDefault="00C50DB3" w:rsidP="00C50DB3">
      <w:pPr>
        <w:pStyle w:val="Tekstprzypisudolnego"/>
        <w:rPr>
          <w:sz w:val="18"/>
          <w:szCs w:val="18"/>
        </w:rPr>
      </w:pPr>
      <w:r w:rsidRPr="00243246">
        <w:rPr>
          <w:rStyle w:val="Odwoanieprzypisudolnego"/>
          <w:rFonts w:ascii="Verdana" w:hAnsi="Verdana"/>
          <w:sz w:val="14"/>
          <w:szCs w:val="14"/>
        </w:rPr>
        <w:footnoteRef/>
      </w:r>
      <w:r w:rsidRPr="00243246">
        <w:rPr>
          <w:rFonts w:ascii="Verdana" w:hAnsi="Verdana"/>
          <w:sz w:val="14"/>
          <w:szCs w:val="14"/>
        </w:rPr>
        <w:t xml:space="preserve"> Niewłaściwe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52377" w14:textId="77777777" w:rsidR="001B76E3" w:rsidRDefault="001B76E3" w:rsidP="001B76E3">
    <w:pPr>
      <w:pStyle w:val="Stopka"/>
      <w:rPr>
        <w:rFonts w:ascii="Calibri" w:hAnsi="Calibri" w:cs="Calibri"/>
        <w:sz w:val="16"/>
        <w:szCs w:val="16"/>
        <w:lang w:eastAsia="en-US"/>
      </w:rPr>
    </w:pPr>
    <w:r>
      <w:rPr>
        <w:rFonts w:ascii="Arial" w:hAnsi="Arial" w:cs="Arial"/>
        <w:noProof/>
        <w:sz w:val="16"/>
        <w:szCs w:val="20"/>
      </w:rPr>
      <w:drawing>
        <wp:anchor distT="0" distB="0" distL="114300" distR="114300" simplePos="0" relativeHeight="251673088" behindDoc="0" locked="0" layoutInCell="1" allowOverlap="1" wp14:anchorId="1E052A07" wp14:editId="091D634A">
          <wp:simplePos x="0" y="0"/>
          <wp:positionH relativeFrom="column">
            <wp:posOffset>5141733</wp:posOffset>
          </wp:positionH>
          <wp:positionV relativeFrom="paragraph">
            <wp:posOffset>-5080</wp:posOffset>
          </wp:positionV>
          <wp:extent cx="1274445" cy="640080"/>
          <wp:effectExtent l="0" t="0" r="1905" b="762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6400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7F151B">
      <w:rPr>
        <w:rFonts w:ascii="Trebuchet MS" w:hAnsi="Trebuchet MS"/>
        <w:color w:val="000000" w:themeColor="text1"/>
        <w:sz w:val="14"/>
        <w:szCs w:val="18"/>
      </w:rPr>
      <w:t>Specyfikacja Warunków Zamówienia (SWZ)</w:t>
    </w:r>
    <w:r w:rsidRPr="005466F6">
      <w:rPr>
        <w:rFonts w:ascii="Calibri" w:hAnsi="Calibri" w:cs="Calibri"/>
        <w:sz w:val="16"/>
        <w:szCs w:val="16"/>
        <w:lang w:eastAsia="en-US"/>
      </w:rPr>
      <w:t xml:space="preserve"> </w:t>
    </w:r>
  </w:p>
  <w:p w14:paraId="786E7726" w14:textId="3FCA2EFB" w:rsidR="001B76E3" w:rsidRDefault="001B76E3" w:rsidP="001B76E3">
    <w:pPr>
      <w:pStyle w:val="Stopka"/>
      <w:rPr>
        <w:rFonts w:ascii="Trebuchet MS" w:hAnsi="Trebuchet MS"/>
        <w:color w:val="000000" w:themeColor="text1"/>
        <w:sz w:val="14"/>
        <w:szCs w:val="18"/>
      </w:rPr>
    </w:pPr>
    <w:r w:rsidRPr="007F151B">
      <w:rPr>
        <w:rFonts w:ascii="Trebuchet MS" w:hAnsi="Trebuchet MS"/>
        <w:color w:val="000000" w:themeColor="text1"/>
        <w:sz w:val="14"/>
        <w:szCs w:val="18"/>
      </w:rPr>
      <w:t>Przedmiot zamówienia</w:t>
    </w:r>
    <w:r w:rsidR="007A2057">
      <w:rPr>
        <w:rFonts w:ascii="Trebuchet MS" w:hAnsi="Trebuchet MS"/>
        <w:color w:val="000000" w:themeColor="text1"/>
        <w:sz w:val="14"/>
        <w:szCs w:val="18"/>
      </w:rPr>
      <w:t xml:space="preserve"> „Zakup materiałów hutniczych.”</w:t>
    </w:r>
  </w:p>
  <w:p w14:paraId="0DC519B2" w14:textId="6CB284E9" w:rsidR="00D87506" w:rsidRDefault="001B76E3" w:rsidP="00D87506">
    <w:pPr>
      <w:pStyle w:val="Stopka"/>
    </w:pPr>
    <w:r w:rsidRPr="007F151B">
      <w:rPr>
        <w:rFonts w:ascii="Trebuchet MS" w:hAnsi="Trebuchet MS"/>
        <w:color w:val="000000" w:themeColor="text1"/>
        <w:sz w:val="14"/>
        <w:szCs w:val="18"/>
      </w:rPr>
      <w:t>POST/EKO/EKO/FZ/</w:t>
    </w:r>
    <w:r w:rsidR="007A2057">
      <w:rPr>
        <w:rFonts w:ascii="Trebuchet MS" w:hAnsi="Trebuchet MS"/>
        <w:color w:val="000000" w:themeColor="text1"/>
        <w:sz w:val="14"/>
        <w:szCs w:val="18"/>
      </w:rPr>
      <w:t>00089</w:t>
    </w:r>
    <w:r w:rsidRPr="007F151B">
      <w:rPr>
        <w:rFonts w:ascii="Trebuchet MS" w:hAnsi="Trebuchet MS"/>
        <w:color w:val="000000" w:themeColor="text1"/>
        <w:sz w:val="14"/>
        <w:szCs w:val="18"/>
      </w:rPr>
      <w:t>/2025</w:t>
    </w:r>
  </w:p>
  <w:p w14:paraId="6C24A984" w14:textId="3EE8F953" w:rsidR="00C3086F" w:rsidRPr="00D87506" w:rsidRDefault="001530B1" w:rsidP="00D87506">
    <w:pPr>
      <w:ind w:left="2268" w:right="360" w:hanging="142"/>
      <w:rPr>
        <w:rFonts w:ascii="Arial" w:hAnsi="Arial" w:cs="Arial"/>
        <w:sz w:val="16"/>
        <w:szCs w:val="20"/>
      </w:rPr>
    </w:pPr>
    <w:r>
      <w:rPr>
        <w:rFonts w:ascii="Arial" w:hAnsi="Arial" w:cs="Arial"/>
        <w:sz w:val="16"/>
        <w:szCs w:val="20"/>
      </w:rPr>
      <w:tab/>
    </w:r>
  </w:p>
  <w:p w14:paraId="6261BE7C" w14:textId="50921EC5" w:rsidR="00560DB7" w:rsidRDefault="00560DB7" w:rsidP="00C71DE8">
    <w:pPr>
      <w:pStyle w:val="Nagwek"/>
      <w:pBdr>
        <w:bottom w:val="single" w:sz="4" w:space="1" w:color="auto"/>
      </w:pBdr>
      <w:rPr>
        <w:rFonts w:asciiTheme="minorHAnsi" w:hAnsiTheme="minorHAnsi" w:cstheme="minorHAnsi"/>
        <w:sz w:val="16"/>
        <w:szCs w:val="16"/>
      </w:rPr>
    </w:pPr>
  </w:p>
  <w:p w14:paraId="1A81E15D" w14:textId="77777777" w:rsidR="00C71DE8" w:rsidRPr="006F301D" w:rsidRDefault="00C71DE8" w:rsidP="00C71DE8">
    <w:pPr>
      <w:pStyle w:val="Nagwek"/>
      <w:pBdr>
        <w:bottom w:val="single" w:sz="4" w:space="1" w:color="auto"/>
      </w:pBdr>
      <w:rPr>
        <w:rFonts w:asciiTheme="minorHAnsi" w:hAnsiTheme="minorHAnsi" w:cstheme="minorHAnsi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C77F9" w14:textId="10063C3D" w:rsidR="00D87506" w:rsidRDefault="00D87506" w:rsidP="00D87506">
    <w:pPr>
      <w:pStyle w:val="Stopka"/>
      <w:rPr>
        <w:rFonts w:ascii="Calibri" w:hAnsi="Calibri" w:cs="Calibri"/>
        <w:sz w:val="16"/>
        <w:szCs w:val="16"/>
        <w:lang w:eastAsia="en-US"/>
      </w:rPr>
    </w:pPr>
    <w:r>
      <w:rPr>
        <w:rFonts w:ascii="Arial" w:hAnsi="Arial" w:cs="Arial"/>
        <w:noProof/>
        <w:sz w:val="16"/>
        <w:szCs w:val="20"/>
      </w:rPr>
      <w:drawing>
        <wp:anchor distT="0" distB="0" distL="114300" distR="114300" simplePos="0" relativeHeight="251667968" behindDoc="0" locked="0" layoutInCell="1" allowOverlap="1" wp14:anchorId="099B4ADB" wp14:editId="4F1E4CC5">
          <wp:simplePos x="0" y="0"/>
          <wp:positionH relativeFrom="column">
            <wp:posOffset>5182760</wp:posOffset>
          </wp:positionH>
          <wp:positionV relativeFrom="paragraph">
            <wp:posOffset>-37603</wp:posOffset>
          </wp:positionV>
          <wp:extent cx="1274445" cy="640080"/>
          <wp:effectExtent l="0" t="0" r="1905" b="762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6400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B76E3" w:rsidRPr="007F151B">
      <w:rPr>
        <w:rFonts w:ascii="Trebuchet MS" w:hAnsi="Trebuchet MS"/>
        <w:color w:val="000000" w:themeColor="text1"/>
        <w:sz w:val="14"/>
        <w:szCs w:val="18"/>
      </w:rPr>
      <w:t>Specyfikacja Warunków Zamówienia (SWZ)</w:t>
    </w:r>
    <w:r w:rsidRPr="005466F6">
      <w:rPr>
        <w:rFonts w:ascii="Calibri" w:hAnsi="Calibri" w:cs="Calibri"/>
        <w:sz w:val="16"/>
        <w:szCs w:val="16"/>
        <w:lang w:eastAsia="en-US"/>
      </w:rPr>
      <w:t xml:space="preserve"> </w:t>
    </w:r>
  </w:p>
  <w:p w14:paraId="562207A7" w14:textId="11BB7857" w:rsidR="001B76E3" w:rsidRDefault="001B76E3" w:rsidP="00D87506">
    <w:pPr>
      <w:pStyle w:val="Stopka"/>
      <w:rPr>
        <w:rFonts w:ascii="Trebuchet MS" w:hAnsi="Trebuchet MS"/>
        <w:color w:val="000000" w:themeColor="text1"/>
        <w:sz w:val="14"/>
        <w:szCs w:val="18"/>
      </w:rPr>
    </w:pPr>
    <w:r w:rsidRPr="007F151B">
      <w:rPr>
        <w:rFonts w:ascii="Trebuchet MS" w:hAnsi="Trebuchet MS"/>
        <w:color w:val="000000" w:themeColor="text1"/>
        <w:sz w:val="14"/>
        <w:szCs w:val="18"/>
      </w:rPr>
      <w:t>Przedmiot zamówienia</w:t>
    </w:r>
    <w:r w:rsidR="001C1D2E">
      <w:rPr>
        <w:rFonts w:ascii="Trebuchet MS" w:hAnsi="Trebuchet MS"/>
        <w:color w:val="000000" w:themeColor="text1"/>
        <w:sz w:val="14"/>
        <w:szCs w:val="18"/>
      </w:rPr>
      <w:t xml:space="preserve"> „Zakup materiałów hutniczych.”</w:t>
    </w:r>
  </w:p>
  <w:p w14:paraId="35FB507B" w14:textId="77F93C92" w:rsidR="00D87506" w:rsidRDefault="001B76E3" w:rsidP="00D87506">
    <w:pPr>
      <w:pStyle w:val="Stopka"/>
    </w:pPr>
    <w:r w:rsidRPr="007F151B">
      <w:rPr>
        <w:rFonts w:ascii="Trebuchet MS" w:hAnsi="Trebuchet MS"/>
        <w:color w:val="000000" w:themeColor="text1"/>
        <w:sz w:val="14"/>
        <w:szCs w:val="18"/>
      </w:rPr>
      <w:t>POST/EKO/EKO/FZ/</w:t>
    </w:r>
    <w:r w:rsidR="001C1D2E">
      <w:rPr>
        <w:rFonts w:ascii="Trebuchet MS" w:hAnsi="Trebuchet MS"/>
        <w:color w:val="000000" w:themeColor="text1"/>
        <w:sz w:val="14"/>
        <w:szCs w:val="18"/>
      </w:rPr>
      <w:t>00089</w:t>
    </w:r>
    <w:r w:rsidRPr="007F151B">
      <w:rPr>
        <w:rFonts w:ascii="Trebuchet MS" w:hAnsi="Trebuchet MS"/>
        <w:color w:val="000000" w:themeColor="text1"/>
        <w:sz w:val="14"/>
        <w:szCs w:val="18"/>
      </w:rPr>
      <w:t>/2025</w:t>
    </w:r>
  </w:p>
  <w:p w14:paraId="42C1F66B" w14:textId="1970A329" w:rsidR="001530B1" w:rsidRPr="00D87506" w:rsidRDefault="001530B1" w:rsidP="00D87506">
    <w:pPr>
      <w:ind w:left="2268" w:right="360" w:hanging="142"/>
      <w:rPr>
        <w:rFonts w:ascii="Arial" w:hAnsi="Arial" w:cs="Arial"/>
        <w:sz w:val="16"/>
        <w:szCs w:val="20"/>
      </w:rPr>
    </w:pPr>
    <w:r>
      <w:rPr>
        <w:rFonts w:ascii="Arial" w:hAnsi="Arial" w:cs="Arial"/>
        <w:sz w:val="16"/>
        <w:szCs w:val="20"/>
      </w:rPr>
      <w:tab/>
    </w:r>
  </w:p>
  <w:p w14:paraId="26174150" w14:textId="11300E2D" w:rsidR="007A64E2" w:rsidRDefault="007A64E2" w:rsidP="00CC60DB">
    <w:pPr>
      <w:tabs>
        <w:tab w:val="center" w:pos="4536"/>
        <w:tab w:val="right" w:pos="9072"/>
      </w:tabs>
      <w:ind w:right="360"/>
      <w:rPr>
        <w:rFonts w:ascii="Arial" w:hAnsi="Arial" w:cs="Arial"/>
        <w:sz w:val="16"/>
        <w:szCs w:val="20"/>
        <w:u w:val="single"/>
      </w:rPr>
    </w:pPr>
  </w:p>
  <w:p w14:paraId="517A4D45" w14:textId="77777777" w:rsidR="00C71DE8" w:rsidRPr="00C71DE8" w:rsidRDefault="00C71DE8" w:rsidP="00C71DE8">
    <w:pPr>
      <w:pBdr>
        <w:bottom w:val="single" w:sz="4" w:space="1" w:color="auto"/>
      </w:pBdr>
      <w:tabs>
        <w:tab w:val="center" w:pos="4536"/>
        <w:tab w:val="right" w:pos="9072"/>
      </w:tabs>
      <w:ind w:right="360"/>
      <w:rPr>
        <w:rFonts w:ascii="Arial" w:hAnsi="Arial" w:cs="Arial"/>
        <w:sz w:val="16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45A4E"/>
    <w:multiLevelType w:val="hybridMultilevel"/>
    <w:tmpl w:val="63367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202DA"/>
    <w:multiLevelType w:val="multilevel"/>
    <w:tmpl w:val="36FA98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3CC5DAB"/>
    <w:multiLevelType w:val="hybridMultilevel"/>
    <w:tmpl w:val="768069C2"/>
    <w:lvl w:ilvl="0" w:tplc="BF9408C6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" w15:restartNumberingAfterBreak="0">
    <w:nsid w:val="0A7E4142"/>
    <w:multiLevelType w:val="hybridMultilevel"/>
    <w:tmpl w:val="9524F6F0"/>
    <w:lvl w:ilvl="0" w:tplc="A4606C3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A940FF2"/>
    <w:multiLevelType w:val="multilevel"/>
    <w:tmpl w:val="AAB0A30E"/>
    <w:lvl w:ilvl="0">
      <w:start w:val="16"/>
      <w:numFmt w:val="decimal"/>
      <w:lvlText w:val="%1."/>
      <w:lvlJc w:val="left"/>
      <w:pPr>
        <w:ind w:left="480" w:hanging="480"/>
      </w:pPr>
      <w:rPr>
        <w:rFonts w:cs="Times New Roman" w:hint="default"/>
        <w:u w:val="none"/>
      </w:rPr>
    </w:lvl>
    <w:lvl w:ilvl="1">
      <w:start w:val="1"/>
      <w:numFmt w:val="decimal"/>
      <w:lvlText w:val="%2."/>
      <w:lvlJc w:val="left"/>
      <w:pPr>
        <w:ind w:left="480" w:hanging="480"/>
      </w:pPr>
      <w:rPr>
        <w:rFonts w:asciiTheme="minorHAnsi" w:eastAsia="Times New Roman" w:hAnsiTheme="minorHAnsi" w:cstheme="minorHAnsi" w:hint="default"/>
        <w:b w:val="0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u w:val="none"/>
      </w:rPr>
    </w:lvl>
  </w:abstractNum>
  <w:abstractNum w:abstractNumId="5" w15:restartNumberingAfterBreak="0">
    <w:nsid w:val="0B137CE8"/>
    <w:multiLevelType w:val="hybridMultilevel"/>
    <w:tmpl w:val="2F3EB898"/>
    <w:lvl w:ilvl="0" w:tplc="0E1CBAF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0C6700A9"/>
    <w:multiLevelType w:val="hybridMultilevel"/>
    <w:tmpl w:val="F000BD1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2C2591F"/>
    <w:multiLevelType w:val="multilevel"/>
    <w:tmpl w:val="251CF9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  <w:color w:val="auto"/>
      </w:rPr>
    </w:lvl>
  </w:abstractNum>
  <w:abstractNum w:abstractNumId="8" w15:restartNumberingAfterBreak="0">
    <w:nsid w:val="146229EE"/>
    <w:multiLevelType w:val="hybridMultilevel"/>
    <w:tmpl w:val="7748A776"/>
    <w:lvl w:ilvl="0" w:tplc="ECE22F2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FA31B3"/>
    <w:multiLevelType w:val="hybridMultilevel"/>
    <w:tmpl w:val="DD4409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477F53"/>
    <w:multiLevelType w:val="hybridMultilevel"/>
    <w:tmpl w:val="1BCEEE46"/>
    <w:lvl w:ilvl="0" w:tplc="83BE90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7E6071"/>
    <w:multiLevelType w:val="hybridMultilevel"/>
    <w:tmpl w:val="D3863A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26C63"/>
    <w:multiLevelType w:val="hybridMultilevel"/>
    <w:tmpl w:val="B21A1E62"/>
    <w:lvl w:ilvl="0" w:tplc="E8C8EC06">
      <w:start w:val="1"/>
      <w:numFmt w:val="bullet"/>
      <w:lvlText w:val=""/>
      <w:lvlJc w:val="left"/>
      <w:pPr>
        <w:ind w:left="13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13" w15:restartNumberingAfterBreak="0">
    <w:nsid w:val="1FA536CD"/>
    <w:multiLevelType w:val="hybridMultilevel"/>
    <w:tmpl w:val="99F6DC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9C259D"/>
    <w:multiLevelType w:val="multilevel"/>
    <w:tmpl w:val="6C045A74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3744B86"/>
    <w:multiLevelType w:val="hybridMultilevel"/>
    <w:tmpl w:val="5428E1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AF4505"/>
    <w:multiLevelType w:val="hybridMultilevel"/>
    <w:tmpl w:val="1E307878"/>
    <w:lvl w:ilvl="0" w:tplc="FAC4EF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CF3215E"/>
    <w:multiLevelType w:val="hybridMultilevel"/>
    <w:tmpl w:val="96E2D9D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0C07600"/>
    <w:multiLevelType w:val="hybridMultilevel"/>
    <w:tmpl w:val="7302A4B4"/>
    <w:lvl w:ilvl="0" w:tplc="E8C8EC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89850BB"/>
    <w:multiLevelType w:val="hybridMultilevel"/>
    <w:tmpl w:val="AD52C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13208A"/>
    <w:multiLevelType w:val="multilevel"/>
    <w:tmpl w:val="16840B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3B271149"/>
    <w:multiLevelType w:val="multilevel"/>
    <w:tmpl w:val="7DBE85CA"/>
    <w:lvl w:ilvl="0">
      <w:start w:val="1"/>
      <w:numFmt w:val="decimal"/>
      <w:lvlText w:val="%1."/>
      <w:lvlJc w:val="left"/>
      <w:pPr>
        <w:ind w:left="18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860" w:hanging="360"/>
      </w:pPr>
      <w:rPr>
        <w:rFonts w:asciiTheme="minorHAnsi" w:hAnsiTheme="minorHAnsi" w:cstheme="minorHAnsi" w:hint="default"/>
        <w:b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00" w:hanging="1800"/>
      </w:pPr>
      <w:rPr>
        <w:rFonts w:hint="default"/>
      </w:rPr>
    </w:lvl>
  </w:abstractNum>
  <w:abstractNum w:abstractNumId="22" w15:restartNumberingAfterBreak="0">
    <w:nsid w:val="3D4B19CA"/>
    <w:multiLevelType w:val="hybridMultilevel"/>
    <w:tmpl w:val="27601710"/>
    <w:lvl w:ilvl="0" w:tplc="253237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FD3CEF"/>
    <w:multiLevelType w:val="hybridMultilevel"/>
    <w:tmpl w:val="2F9CCD78"/>
    <w:lvl w:ilvl="0" w:tplc="4B127C5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42A93A">
      <w:start w:val="1"/>
      <w:numFmt w:val="lowerLetter"/>
      <w:lvlText w:val="%3)"/>
      <w:lvlJc w:val="left"/>
      <w:pPr>
        <w:ind w:left="2340" w:hanging="360"/>
      </w:pPr>
      <w:rPr>
        <w:rFonts w:asciiTheme="minorHAnsi" w:eastAsia="Times New Roman" w:hAnsiTheme="minorHAnsi" w:cs="Arial" w:hint="default"/>
      </w:rPr>
    </w:lvl>
    <w:lvl w:ilvl="3" w:tplc="E864D2D4">
      <w:start w:val="1"/>
      <w:numFmt w:val="decimal"/>
      <w:lvlText w:val="%4."/>
      <w:lvlJc w:val="left"/>
      <w:pPr>
        <w:ind w:left="2880" w:hanging="360"/>
      </w:pPr>
      <w:rPr>
        <w:rFonts w:asciiTheme="minorHAnsi" w:hAnsiTheme="minorHAnsi" w:cstheme="minorHAnsi" w:hint="default"/>
        <w:b w:val="0"/>
        <w:bCs/>
        <w:color w:val="auto"/>
        <w:sz w:val="18"/>
        <w:szCs w:val="18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7B704C"/>
    <w:multiLevelType w:val="hybridMultilevel"/>
    <w:tmpl w:val="1ADCD8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9600D3"/>
    <w:multiLevelType w:val="multilevel"/>
    <w:tmpl w:val="A4920288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593687A"/>
    <w:multiLevelType w:val="hybridMultilevel"/>
    <w:tmpl w:val="B6A8F7A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48787143"/>
    <w:multiLevelType w:val="multilevel"/>
    <w:tmpl w:val="0096C1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69" w:hanging="360"/>
      </w:pPr>
      <w:rPr>
        <w:rFonts w:asciiTheme="minorHAnsi" w:eastAsiaTheme="minorHAnsi" w:hAnsiTheme="minorHAnsi" w:cstheme="minorHAnsi"/>
        <w:color w:val="00000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color w:val="000000"/>
      </w:rPr>
    </w:lvl>
  </w:abstractNum>
  <w:abstractNum w:abstractNumId="28" w15:restartNumberingAfterBreak="0">
    <w:nsid w:val="48825A47"/>
    <w:multiLevelType w:val="multilevel"/>
    <w:tmpl w:val="4D08B95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9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0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3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368" w:hanging="2160"/>
      </w:pPr>
      <w:rPr>
        <w:rFonts w:hint="default"/>
      </w:rPr>
    </w:lvl>
  </w:abstractNum>
  <w:abstractNum w:abstractNumId="29" w15:restartNumberingAfterBreak="0">
    <w:nsid w:val="4A793DC8"/>
    <w:multiLevelType w:val="hybridMultilevel"/>
    <w:tmpl w:val="AA2CE5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095543"/>
    <w:multiLevelType w:val="hybridMultilevel"/>
    <w:tmpl w:val="849836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6E346A"/>
    <w:multiLevelType w:val="hybridMultilevel"/>
    <w:tmpl w:val="ADDA15DE"/>
    <w:lvl w:ilvl="0" w:tplc="2988C8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A326F90"/>
    <w:multiLevelType w:val="multilevel"/>
    <w:tmpl w:val="3558BF2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67"/>
        </w:tabs>
        <w:ind w:left="567" w:hanging="567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num" w:pos="1418"/>
        </w:tabs>
        <w:ind w:left="1418" w:hanging="851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1418"/>
        </w:tabs>
        <w:ind w:left="1418" w:hanging="851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2138"/>
        </w:tabs>
        <w:ind w:left="1985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2410"/>
        </w:tabs>
        <w:ind w:left="2410" w:hanging="42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5BAB6F86"/>
    <w:multiLevelType w:val="multilevel"/>
    <w:tmpl w:val="BAFE4F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4" w15:restartNumberingAfterBreak="0">
    <w:nsid w:val="5BCC59E2"/>
    <w:multiLevelType w:val="hybridMultilevel"/>
    <w:tmpl w:val="0A4AFBA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5F2A2519"/>
    <w:multiLevelType w:val="hybridMultilevel"/>
    <w:tmpl w:val="DE3AF7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D0153D"/>
    <w:multiLevelType w:val="multilevel"/>
    <w:tmpl w:val="F1B8DDB8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2F43E47"/>
    <w:multiLevelType w:val="hybridMultilevel"/>
    <w:tmpl w:val="A824FBC6"/>
    <w:lvl w:ilvl="0" w:tplc="8CF03C32">
      <w:start w:val="1"/>
      <w:numFmt w:val="lowerLetter"/>
      <w:lvlText w:val="%1."/>
      <w:lvlJc w:val="left"/>
      <w:pPr>
        <w:ind w:left="1080" w:hanging="360"/>
      </w:pPr>
      <w:rPr>
        <w:rFonts w:ascii="Arial" w:eastAsia="Times New Roman" w:hAnsi="Arial" w:cs="Arial"/>
        <w:color w:val="00000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4442656"/>
    <w:multiLevelType w:val="hybridMultilevel"/>
    <w:tmpl w:val="B570F9D8"/>
    <w:lvl w:ilvl="0" w:tplc="CE32E9F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097EAC"/>
    <w:multiLevelType w:val="hybridMultilevel"/>
    <w:tmpl w:val="3C145898"/>
    <w:lvl w:ilvl="0" w:tplc="5492E68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121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6E2F90"/>
    <w:multiLevelType w:val="multilevel"/>
    <w:tmpl w:val="C41614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1" w15:restartNumberingAfterBreak="0">
    <w:nsid w:val="7B6C31CC"/>
    <w:multiLevelType w:val="multilevel"/>
    <w:tmpl w:val="273C97F0"/>
    <w:lvl w:ilvl="0">
      <w:start w:val="1"/>
      <w:numFmt w:val="decimal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BC16861"/>
    <w:multiLevelType w:val="multilevel"/>
    <w:tmpl w:val="CAD4D74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Verdana" w:eastAsia="Times New Roman" w:hAnsi="Verdana" w:cstheme="minorHAnsi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E3D4FE9"/>
    <w:multiLevelType w:val="multilevel"/>
    <w:tmpl w:val="A28C51DC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732385497">
    <w:abstractNumId w:val="8"/>
  </w:num>
  <w:num w:numId="2" w16cid:durableId="1545479488">
    <w:abstractNumId w:val="38"/>
  </w:num>
  <w:num w:numId="3" w16cid:durableId="993144793">
    <w:abstractNumId w:val="39"/>
  </w:num>
  <w:num w:numId="4" w16cid:durableId="146439732">
    <w:abstractNumId w:val="32"/>
  </w:num>
  <w:num w:numId="5" w16cid:durableId="1792361321">
    <w:abstractNumId w:val="23"/>
  </w:num>
  <w:num w:numId="6" w16cid:durableId="1610239529">
    <w:abstractNumId w:val="6"/>
  </w:num>
  <w:num w:numId="7" w16cid:durableId="1404522249">
    <w:abstractNumId w:val="11"/>
  </w:num>
  <w:num w:numId="8" w16cid:durableId="536431150">
    <w:abstractNumId w:val="12"/>
  </w:num>
  <w:num w:numId="9" w16cid:durableId="258677696">
    <w:abstractNumId w:val="30"/>
  </w:num>
  <w:num w:numId="10" w16cid:durableId="2081292632">
    <w:abstractNumId w:val="21"/>
  </w:num>
  <w:num w:numId="11" w16cid:durableId="859127987">
    <w:abstractNumId w:val="42"/>
  </w:num>
  <w:num w:numId="12" w16cid:durableId="357510815">
    <w:abstractNumId w:val="20"/>
  </w:num>
  <w:num w:numId="13" w16cid:durableId="952707177">
    <w:abstractNumId w:val="10"/>
  </w:num>
  <w:num w:numId="14" w16cid:durableId="2113475302">
    <w:abstractNumId w:val="4"/>
  </w:num>
  <w:num w:numId="15" w16cid:durableId="974943428">
    <w:abstractNumId w:val="41"/>
  </w:num>
  <w:num w:numId="16" w16cid:durableId="279186236">
    <w:abstractNumId w:val="14"/>
  </w:num>
  <w:num w:numId="17" w16cid:durableId="1767728631">
    <w:abstractNumId w:val="3"/>
  </w:num>
  <w:num w:numId="18" w16cid:durableId="1661806628">
    <w:abstractNumId w:val="2"/>
  </w:num>
  <w:num w:numId="19" w16cid:durableId="1601986964">
    <w:abstractNumId w:val="0"/>
  </w:num>
  <w:num w:numId="20" w16cid:durableId="1154184347">
    <w:abstractNumId w:val="5"/>
  </w:num>
  <w:num w:numId="21" w16cid:durableId="1984189670">
    <w:abstractNumId w:val="15"/>
  </w:num>
  <w:num w:numId="22" w16cid:durableId="1289823161">
    <w:abstractNumId w:val="27"/>
  </w:num>
  <w:num w:numId="23" w16cid:durableId="2067021662">
    <w:abstractNumId w:val="37"/>
  </w:num>
  <w:num w:numId="24" w16cid:durableId="1623462167">
    <w:abstractNumId w:val="40"/>
  </w:num>
  <w:num w:numId="25" w16cid:durableId="596714560">
    <w:abstractNumId w:val="22"/>
  </w:num>
  <w:num w:numId="26" w16cid:durableId="1419864653">
    <w:abstractNumId w:val="13"/>
  </w:num>
  <w:num w:numId="27" w16cid:durableId="1600211129">
    <w:abstractNumId w:val="33"/>
  </w:num>
  <w:num w:numId="28" w16cid:durableId="554586753">
    <w:abstractNumId w:val="9"/>
  </w:num>
  <w:num w:numId="29" w16cid:durableId="903218674">
    <w:abstractNumId w:val="19"/>
  </w:num>
  <w:num w:numId="30" w16cid:durableId="1983192608">
    <w:abstractNumId w:val="35"/>
  </w:num>
  <w:num w:numId="31" w16cid:durableId="513308304">
    <w:abstractNumId w:val="29"/>
  </w:num>
  <w:num w:numId="32" w16cid:durableId="662393991">
    <w:abstractNumId w:val="16"/>
  </w:num>
  <w:num w:numId="33" w16cid:durableId="904340200">
    <w:abstractNumId w:val="17"/>
  </w:num>
  <w:num w:numId="34" w16cid:durableId="1661158209">
    <w:abstractNumId w:val="31"/>
  </w:num>
  <w:num w:numId="35" w16cid:durableId="94832950">
    <w:abstractNumId w:val="7"/>
  </w:num>
  <w:num w:numId="36" w16cid:durableId="2066945734">
    <w:abstractNumId w:val="43"/>
  </w:num>
  <w:num w:numId="37" w16cid:durableId="2127117540">
    <w:abstractNumId w:val="24"/>
  </w:num>
  <w:num w:numId="38" w16cid:durableId="1144934314">
    <w:abstractNumId w:val="1"/>
  </w:num>
  <w:num w:numId="39" w16cid:durableId="1395397726">
    <w:abstractNumId w:val="36"/>
  </w:num>
  <w:num w:numId="40" w16cid:durableId="44762919">
    <w:abstractNumId w:val="25"/>
  </w:num>
  <w:num w:numId="41" w16cid:durableId="744455316">
    <w:abstractNumId w:val="28"/>
  </w:num>
  <w:num w:numId="42" w16cid:durableId="599996974">
    <w:abstractNumId w:val="26"/>
  </w:num>
  <w:num w:numId="43" w16cid:durableId="1369913221">
    <w:abstractNumId w:val="18"/>
  </w:num>
  <w:num w:numId="44" w16cid:durableId="216011108">
    <w:abstractNumId w:val="3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E60"/>
    <w:rsid w:val="0000055F"/>
    <w:rsid w:val="00004EDB"/>
    <w:rsid w:val="000079EA"/>
    <w:rsid w:val="00010165"/>
    <w:rsid w:val="00010F68"/>
    <w:rsid w:val="00013252"/>
    <w:rsid w:val="000149D3"/>
    <w:rsid w:val="00024D19"/>
    <w:rsid w:val="00025CF4"/>
    <w:rsid w:val="00026678"/>
    <w:rsid w:val="00026810"/>
    <w:rsid w:val="00026D9A"/>
    <w:rsid w:val="0003000C"/>
    <w:rsid w:val="00035AA4"/>
    <w:rsid w:val="00036148"/>
    <w:rsid w:val="00040E4D"/>
    <w:rsid w:val="00043CFD"/>
    <w:rsid w:val="000451D6"/>
    <w:rsid w:val="00045B50"/>
    <w:rsid w:val="00046D95"/>
    <w:rsid w:val="000478CC"/>
    <w:rsid w:val="000479B0"/>
    <w:rsid w:val="00051290"/>
    <w:rsid w:val="00052143"/>
    <w:rsid w:val="00053A9B"/>
    <w:rsid w:val="0005490C"/>
    <w:rsid w:val="00056274"/>
    <w:rsid w:val="00057683"/>
    <w:rsid w:val="000611BA"/>
    <w:rsid w:val="000613E1"/>
    <w:rsid w:val="00063D21"/>
    <w:rsid w:val="00065195"/>
    <w:rsid w:val="00065919"/>
    <w:rsid w:val="0006776B"/>
    <w:rsid w:val="000707A5"/>
    <w:rsid w:val="00073CA8"/>
    <w:rsid w:val="0007434D"/>
    <w:rsid w:val="000753C9"/>
    <w:rsid w:val="00077F30"/>
    <w:rsid w:val="00080C91"/>
    <w:rsid w:val="000843ED"/>
    <w:rsid w:val="00086115"/>
    <w:rsid w:val="00090208"/>
    <w:rsid w:val="00090921"/>
    <w:rsid w:val="00090E09"/>
    <w:rsid w:val="00092CD3"/>
    <w:rsid w:val="000965A3"/>
    <w:rsid w:val="000965AD"/>
    <w:rsid w:val="000971AB"/>
    <w:rsid w:val="000A0D83"/>
    <w:rsid w:val="000A1032"/>
    <w:rsid w:val="000A1A02"/>
    <w:rsid w:val="000A3BA5"/>
    <w:rsid w:val="000A52CD"/>
    <w:rsid w:val="000B10F9"/>
    <w:rsid w:val="000B3CF8"/>
    <w:rsid w:val="000B7759"/>
    <w:rsid w:val="000B7776"/>
    <w:rsid w:val="000C1124"/>
    <w:rsid w:val="000C2729"/>
    <w:rsid w:val="000C2902"/>
    <w:rsid w:val="000C626D"/>
    <w:rsid w:val="000D322C"/>
    <w:rsid w:val="000D34C1"/>
    <w:rsid w:val="000D368C"/>
    <w:rsid w:val="000D4C49"/>
    <w:rsid w:val="000D771C"/>
    <w:rsid w:val="000E0040"/>
    <w:rsid w:val="000E1D59"/>
    <w:rsid w:val="000F0671"/>
    <w:rsid w:val="000F1185"/>
    <w:rsid w:val="000F1C74"/>
    <w:rsid w:val="000F1D0C"/>
    <w:rsid w:val="000F2CAC"/>
    <w:rsid w:val="000F553D"/>
    <w:rsid w:val="000F5B10"/>
    <w:rsid w:val="00100C14"/>
    <w:rsid w:val="00101262"/>
    <w:rsid w:val="00101EA8"/>
    <w:rsid w:val="00107DD3"/>
    <w:rsid w:val="00111CBB"/>
    <w:rsid w:val="00112A94"/>
    <w:rsid w:val="001152C1"/>
    <w:rsid w:val="0011630C"/>
    <w:rsid w:val="00123136"/>
    <w:rsid w:val="00125B02"/>
    <w:rsid w:val="001314DC"/>
    <w:rsid w:val="001316EA"/>
    <w:rsid w:val="00136F7C"/>
    <w:rsid w:val="0013771F"/>
    <w:rsid w:val="001410C8"/>
    <w:rsid w:val="001417C4"/>
    <w:rsid w:val="00144162"/>
    <w:rsid w:val="001530B1"/>
    <w:rsid w:val="001560D1"/>
    <w:rsid w:val="001570D5"/>
    <w:rsid w:val="00163016"/>
    <w:rsid w:val="001637BA"/>
    <w:rsid w:val="001654AC"/>
    <w:rsid w:val="00165B97"/>
    <w:rsid w:val="001661F0"/>
    <w:rsid w:val="001673E3"/>
    <w:rsid w:val="00167E9B"/>
    <w:rsid w:val="00177893"/>
    <w:rsid w:val="00180173"/>
    <w:rsid w:val="00181037"/>
    <w:rsid w:val="00184CB9"/>
    <w:rsid w:val="0018569D"/>
    <w:rsid w:val="00187553"/>
    <w:rsid w:val="00187FDA"/>
    <w:rsid w:val="00193FAC"/>
    <w:rsid w:val="001A14FA"/>
    <w:rsid w:val="001A1F7F"/>
    <w:rsid w:val="001A39F0"/>
    <w:rsid w:val="001A7207"/>
    <w:rsid w:val="001A7FBF"/>
    <w:rsid w:val="001B08CC"/>
    <w:rsid w:val="001B14E8"/>
    <w:rsid w:val="001B2188"/>
    <w:rsid w:val="001B2252"/>
    <w:rsid w:val="001B4753"/>
    <w:rsid w:val="001B70E7"/>
    <w:rsid w:val="001B76E3"/>
    <w:rsid w:val="001C141E"/>
    <w:rsid w:val="001C1D2E"/>
    <w:rsid w:val="001C54FB"/>
    <w:rsid w:val="001C78A6"/>
    <w:rsid w:val="001D2272"/>
    <w:rsid w:val="001D4985"/>
    <w:rsid w:val="001D52BB"/>
    <w:rsid w:val="001E195A"/>
    <w:rsid w:val="001E3808"/>
    <w:rsid w:val="001E4EE7"/>
    <w:rsid w:val="001E5E1F"/>
    <w:rsid w:val="001E730D"/>
    <w:rsid w:val="001E742E"/>
    <w:rsid w:val="001E7580"/>
    <w:rsid w:val="001F29B5"/>
    <w:rsid w:val="001F2A15"/>
    <w:rsid w:val="001F357F"/>
    <w:rsid w:val="001F390E"/>
    <w:rsid w:val="001F4B1F"/>
    <w:rsid w:val="001F7762"/>
    <w:rsid w:val="00204EC8"/>
    <w:rsid w:val="00205A93"/>
    <w:rsid w:val="002116EB"/>
    <w:rsid w:val="00211DFD"/>
    <w:rsid w:val="00211ED6"/>
    <w:rsid w:val="00220278"/>
    <w:rsid w:val="00222855"/>
    <w:rsid w:val="00222EEA"/>
    <w:rsid w:val="00225056"/>
    <w:rsid w:val="00230816"/>
    <w:rsid w:val="002320AA"/>
    <w:rsid w:val="002348F9"/>
    <w:rsid w:val="00236D32"/>
    <w:rsid w:val="002425E2"/>
    <w:rsid w:val="00243246"/>
    <w:rsid w:val="00245068"/>
    <w:rsid w:val="00246629"/>
    <w:rsid w:val="00247800"/>
    <w:rsid w:val="00253AF4"/>
    <w:rsid w:val="00260096"/>
    <w:rsid w:val="00270FFB"/>
    <w:rsid w:val="002748DC"/>
    <w:rsid w:val="00276006"/>
    <w:rsid w:val="0028029F"/>
    <w:rsid w:val="0028253E"/>
    <w:rsid w:val="002829F6"/>
    <w:rsid w:val="002837B2"/>
    <w:rsid w:val="002868F7"/>
    <w:rsid w:val="00286D36"/>
    <w:rsid w:val="0028774D"/>
    <w:rsid w:val="00290726"/>
    <w:rsid w:val="0029227A"/>
    <w:rsid w:val="0029303A"/>
    <w:rsid w:val="00294CE1"/>
    <w:rsid w:val="002A015E"/>
    <w:rsid w:val="002A23D0"/>
    <w:rsid w:val="002A41B0"/>
    <w:rsid w:val="002A6F72"/>
    <w:rsid w:val="002B0244"/>
    <w:rsid w:val="002B0B62"/>
    <w:rsid w:val="002B13F2"/>
    <w:rsid w:val="002B14DF"/>
    <w:rsid w:val="002B6872"/>
    <w:rsid w:val="002B79CD"/>
    <w:rsid w:val="002B7BCC"/>
    <w:rsid w:val="002C1DDD"/>
    <w:rsid w:val="002C1F47"/>
    <w:rsid w:val="002C5DE1"/>
    <w:rsid w:val="002C6224"/>
    <w:rsid w:val="002C6879"/>
    <w:rsid w:val="002D057D"/>
    <w:rsid w:val="002D1259"/>
    <w:rsid w:val="002D33EB"/>
    <w:rsid w:val="002D6519"/>
    <w:rsid w:val="002D7149"/>
    <w:rsid w:val="002D74F7"/>
    <w:rsid w:val="002E0E9A"/>
    <w:rsid w:val="002F089B"/>
    <w:rsid w:val="002F13C5"/>
    <w:rsid w:val="002F320B"/>
    <w:rsid w:val="002F481A"/>
    <w:rsid w:val="002F6DD7"/>
    <w:rsid w:val="003012B0"/>
    <w:rsid w:val="0030317E"/>
    <w:rsid w:val="00304F1E"/>
    <w:rsid w:val="00313C3B"/>
    <w:rsid w:val="00313FAE"/>
    <w:rsid w:val="00315938"/>
    <w:rsid w:val="00322EE3"/>
    <w:rsid w:val="00323960"/>
    <w:rsid w:val="00330196"/>
    <w:rsid w:val="00333D7A"/>
    <w:rsid w:val="003343F8"/>
    <w:rsid w:val="0033583A"/>
    <w:rsid w:val="00335DE0"/>
    <w:rsid w:val="00343B06"/>
    <w:rsid w:val="00344656"/>
    <w:rsid w:val="00344C20"/>
    <w:rsid w:val="00345D7F"/>
    <w:rsid w:val="00352372"/>
    <w:rsid w:val="003536AF"/>
    <w:rsid w:val="003548F9"/>
    <w:rsid w:val="00356B04"/>
    <w:rsid w:val="00357F1F"/>
    <w:rsid w:val="00361946"/>
    <w:rsid w:val="00362FB1"/>
    <w:rsid w:val="00363E77"/>
    <w:rsid w:val="00365908"/>
    <w:rsid w:val="0036703F"/>
    <w:rsid w:val="003712C5"/>
    <w:rsid w:val="00372D42"/>
    <w:rsid w:val="00372E3F"/>
    <w:rsid w:val="00373670"/>
    <w:rsid w:val="00373A11"/>
    <w:rsid w:val="003751ED"/>
    <w:rsid w:val="00375B08"/>
    <w:rsid w:val="00381895"/>
    <w:rsid w:val="00383B9C"/>
    <w:rsid w:val="0038409B"/>
    <w:rsid w:val="003843AE"/>
    <w:rsid w:val="0038624A"/>
    <w:rsid w:val="00386CD6"/>
    <w:rsid w:val="0038718C"/>
    <w:rsid w:val="003872F9"/>
    <w:rsid w:val="0039029B"/>
    <w:rsid w:val="003906C1"/>
    <w:rsid w:val="0039359B"/>
    <w:rsid w:val="003939C4"/>
    <w:rsid w:val="00396D0D"/>
    <w:rsid w:val="003A43B2"/>
    <w:rsid w:val="003A54BD"/>
    <w:rsid w:val="003A569A"/>
    <w:rsid w:val="003B0CC4"/>
    <w:rsid w:val="003B16AC"/>
    <w:rsid w:val="003B1968"/>
    <w:rsid w:val="003B3213"/>
    <w:rsid w:val="003B453B"/>
    <w:rsid w:val="003B65A9"/>
    <w:rsid w:val="003C1619"/>
    <w:rsid w:val="003C3388"/>
    <w:rsid w:val="003C621B"/>
    <w:rsid w:val="003C7EF1"/>
    <w:rsid w:val="003D2D59"/>
    <w:rsid w:val="003D423A"/>
    <w:rsid w:val="003D7685"/>
    <w:rsid w:val="003D79C0"/>
    <w:rsid w:val="003E0084"/>
    <w:rsid w:val="003E1034"/>
    <w:rsid w:val="003E2526"/>
    <w:rsid w:val="003E48BE"/>
    <w:rsid w:val="003E48BF"/>
    <w:rsid w:val="003E73B8"/>
    <w:rsid w:val="003E764B"/>
    <w:rsid w:val="003F20EB"/>
    <w:rsid w:val="003F46A3"/>
    <w:rsid w:val="003F61B7"/>
    <w:rsid w:val="003F6F73"/>
    <w:rsid w:val="0040184C"/>
    <w:rsid w:val="00406A8C"/>
    <w:rsid w:val="004070A0"/>
    <w:rsid w:val="00412D3D"/>
    <w:rsid w:val="00413F0D"/>
    <w:rsid w:val="00415174"/>
    <w:rsid w:val="004156A8"/>
    <w:rsid w:val="004164B8"/>
    <w:rsid w:val="0041699F"/>
    <w:rsid w:val="004236AF"/>
    <w:rsid w:val="00424424"/>
    <w:rsid w:val="00431889"/>
    <w:rsid w:val="00432432"/>
    <w:rsid w:val="00433DDD"/>
    <w:rsid w:val="00434372"/>
    <w:rsid w:val="004379D0"/>
    <w:rsid w:val="00437A0B"/>
    <w:rsid w:val="004406C4"/>
    <w:rsid w:val="004442D2"/>
    <w:rsid w:val="004515E3"/>
    <w:rsid w:val="00454491"/>
    <w:rsid w:val="00457E17"/>
    <w:rsid w:val="00460E46"/>
    <w:rsid w:val="004624C0"/>
    <w:rsid w:val="00463732"/>
    <w:rsid w:val="00465D74"/>
    <w:rsid w:val="004703B6"/>
    <w:rsid w:val="004731BE"/>
    <w:rsid w:val="00477DD3"/>
    <w:rsid w:val="00483D3D"/>
    <w:rsid w:val="00484303"/>
    <w:rsid w:val="00490BAE"/>
    <w:rsid w:val="00497D23"/>
    <w:rsid w:val="00497E9F"/>
    <w:rsid w:val="004A7C72"/>
    <w:rsid w:val="004B0FB5"/>
    <w:rsid w:val="004B20CD"/>
    <w:rsid w:val="004B2B96"/>
    <w:rsid w:val="004B4283"/>
    <w:rsid w:val="004B4819"/>
    <w:rsid w:val="004B49B3"/>
    <w:rsid w:val="004B7222"/>
    <w:rsid w:val="004B7A8B"/>
    <w:rsid w:val="004C111C"/>
    <w:rsid w:val="004C67EA"/>
    <w:rsid w:val="004D0773"/>
    <w:rsid w:val="004D10DF"/>
    <w:rsid w:val="004D1DD8"/>
    <w:rsid w:val="004D77CB"/>
    <w:rsid w:val="004E1AE9"/>
    <w:rsid w:val="004E25DD"/>
    <w:rsid w:val="004E64BA"/>
    <w:rsid w:val="004F13AA"/>
    <w:rsid w:val="004F4DD5"/>
    <w:rsid w:val="004F6EE1"/>
    <w:rsid w:val="004F7383"/>
    <w:rsid w:val="00503F05"/>
    <w:rsid w:val="00504D39"/>
    <w:rsid w:val="00505306"/>
    <w:rsid w:val="00506031"/>
    <w:rsid w:val="00506663"/>
    <w:rsid w:val="005077B7"/>
    <w:rsid w:val="00507E7C"/>
    <w:rsid w:val="00507F3C"/>
    <w:rsid w:val="00507FAF"/>
    <w:rsid w:val="00516601"/>
    <w:rsid w:val="00521B3F"/>
    <w:rsid w:val="00530350"/>
    <w:rsid w:val="0053152C"/>
    <w:rsid w:val="0053328C"/>
    <w:rsid w:val="0053401B"/>
    <w:rsid w:val="005343DA"/>
    <w:rsid w:val="0053562D"/>
    <w:rsid w:val="00535C5D"/>
    <w:rsid w:val="00535D0C"/>
    <w:rsid w:val="005362D5"/>
    <w:rsid w:val="005376AF"/>
    <w:rsid w:val="005437C3"/>
    <w:rsid w:val="00545DB5"/>
    <w:rsid w:val="005466F6"/>
    <w:rsid w:val="005468F5"/>
    <w:rsid w:val="00553895"/>
    <w:rsid w:val="00557060"/>
    <w:rsid w:val="00560DB7"/>
    <w:rsid w:val="00562C5F"/>
    <w:rsid w:val="00565A11"/>
    <w:rsid w:val="0056681A"/>
    <w:rsid w:val="00566D89"/>
    <w:rsid w:val="005673B3"/>
    <w:rsid w:val="0056777E"/>
    <w:rsid w:val="00571F15"/>
    <w:rsid w:val="00572C83"/>
    <w:rsid w:val="005732FF"/>
    <w:rsid w:val="00573F97"/>
    <w:rsid w:val="00574A83"/>
    <w:rsid w:val="00575293"/>
    <w:rsid w:val="00577DED"/>
    <w:rsid w:val="005815CC"/>
    <w:rsid w:val="005842F7"/>
    <w:rsid w:val="00585022"/>
    <w:rsid w:val="00586CAD"/>
    <w:rsid w:val="00587815"/>
    <w:rsid w:val="00590C10"/>
    <w:rsid w:val="005937EC"/>
    <w:rsid w:val="00596446"/>
    <w:rsid w:val="005972A1"/>
    <w:rsid w:val="005A0BEE"/>
    <w:rsid w:val="005A0C86"/>
    <w:rsid w:val="005A0E1A"/>
    <w:rsid w:val="005A18CB"/>
    <w:rsid w:val="005A20BE"/>
    <w:rsid w:val="005A4B60"/>
    <w:rsid w:val="005B3D62"/>
    <w:rsid w:val="005C18EE"/>
    <w:rsid w:val="005C4633"/>
    <w:rsid w:val="005D4494"/>
    <w:rsid w:val="005D4618"/>
    <w:rsid w:val="005D54E3"/>
    <w:rsid w:val="005E378F"/>
    <w:rsid w:val="005E4DBB"/>
    <w:rsid w:val="005E6333"/>
    <w:rsid w:val="005F0A63"/>
    <w:rsid w:val="005F2A70"/>
    <w:rsid w:val="005F78E2"/>
    <w:rsid w:val="005F7F6C"/>
    <w:rsid w:val="00607130"/>
    <w:rsid w:val="00610A7B"/>
    <w:rsid w:val="00610C30"/>
    <w:rsid w:val="006157E5"/>
    <w:rsid w:val="00615C70"/>
    <w:rsid w:val="00616C5D"/>
    <w:rsid w:val="006234FF"/>
    <w:rsid w:val="00630A06"/>
    <w:rsid w:val="00633C33"/>
    <w:rsid w:val="006379C4"/>
    <w:rsid w:val="00640B9C"/>
    <w:rsid w:val="00641D0E"/>
    <w:rsid w:val="00643991"/>
    <w:rsid w:val="00643A7D"/>
    <w:rsid w:val="00647E34"/>
    <w:rsid w:val="00651179"/>
    <w:rsid w:val="00652C8A"/>
    <w:rsid w:val="00657883"/>
    <w:rsid w:val="00660F12"/>
    <w:rsid w:val="00661CD1"/>
    <w:rsid w:val="006620F9"/>
    <w:rsid w:val="00664811"/>
    <w:rsid w:val="00665194"/>
    <w:rsid w:val="006657ED"/>
    <w:rsid w:val="00671C4E"/>
    <w:rsid w:val="00676651"/>
    <w:rsid w:val="0067761E"/>
    <w:rsid w:val="00677C94"/>
    <w:rsid w:val="00682889"/>
    <w:rsid w:val="00685FD6"/>
    <w:rsid w:val="00690682"/>
    <w:rsid w:val="006924DE"/>
    <w:rsid w:val="00694BEE"/>
    <w:rsid w:val="006A4105"/>
    <w:rsid w:val="006A4651"/>
    <w:rsid w:val="006A5127"/>
    <w:rsid w:val="006A58F9"/>
    <w:rsid w:val="006A5939"/>
    <w:rsid w:val="006A6BAA"/>
    <w:rsid w:val="006B0151"/>
    <w:rsid w:val="006B19ED"/>
    <w:rsid w:val="006B3955"/>
    <w:rsid w:val="006B62C3"/>
    <w:rsid w:val="006B7AAA"/>
    <w:rsid w:val="006B7B53"/>
    <w:rsid w:val="006C0C72"/>
    <w:rsid w:val="006C1F1C"/>
    <w:rsid w:val="006C478E"/>
    <w:rsid w:val="006C6A68"/>
    <w:rsid w:val="006D494B"/>
    <w:rsid w:val="006D7A2A"/>
    <w:rsid w:val="006E327E"/>
    <w:rsid w:val="006E4432"/>
    <w:rsid w:val="006E4485"/>
    <w:rsid w:val="006E4AEE"/>
    <w:rsid w:val="006E5612"/>
    <w:rsid w:val="006E6146"/>
    <w:rsid w:val="006E654E"/>
    <w:rsid w:val="006E754A"/>
    <w:rsid w:val="006F255C"/>
    <w:rsid w:val="006F301D"/>
    <w:rsid w:val="006F44B4"/>
    <w:rsid w:val="007012D8"/>
    <w:rsid w:val="00701ED5"/>
    <w:rsid w:val="00702F11"/>
    <w:rsid w:val="00702F2E"/>
    <w:rsid w:val="007035E7"/>
    <w:rsid w:val="00704F4A"/>
    <w:rsid w:val="007052B7"/>
    <w:rsid w:val="007060FB"/>
    <w:rsid w:val="0070639E"/>
    <w:rsid w:val="00706E1A"/>
    <w:rsid w:val="00707554"/>
    <w:rsid w:val="00710544"/>
    <w:rsid w:val="00710CB3"/>
    <w:rsid w:val="00716A81"/>
    <w:rsid w:val="007202D1"/>
    <w:rsid w:val="0072065E"/>
    <w:rsid w:val="00737B3D"/>
    <w:rsid w:val="00740956"/>
    <w:rsid w:val="00741B17"/>
    <w:rsid w:val="00741FDB"/>
    <w:rsid w:val="00743534"/>
    <w:rsid w:val="00743B2F"/>
    <w:rsid w:val="0074417F"/>
    <w:rsid w:val="00746535"/>
    <w:rsid w:val="00746AF9"/>
    <w:rsid w:val="007515B4"/>
    <w:rsid w:val="00752ABA"/>
    <w:rsid w:val="007531FA"/>
    <w:rsid w:val="007539B7"/>
    <w:rsid w:val="007541E9"/>
    <w:rsid w:val="00756143"/>
    <w:rsid w:val="00756553"/>
    <w:rsid w:val="007621BE"/>
    <w:rsid w:val="00765250"/>
    <w:rsid w:val="0077077F"/>
    <w:rsid w:val="00772E60"/>
    <w:rsid w:val="007737C3"/>
    <w:rsid w:val="007739AD"/>
    <w:rsid w:val="007742EE"/>
    <w:rsid w:val="00774D7A"/>
    <w:rsid w:val="00776D95"/>
    <w:rsid w:val="00783130"/>
    <w:rsid w:val="007845B5"/>
    <w:rsid w:val="00793448"/>
    <w:rsid w:val="0079606E"/>
    <w:rsid w:val="0079613A"/>
    <w:rsid w:val="007A2057"/>
    <w:rsid w:val="007A2799"/>
    <w:rsid w:val="007A42DC"/>
    <w:rsid w:val="007A4654"/>
    <w:rsid w:val="007A64E2"/>
    <w:rsid w:val="007A7365"/>
    <w:rsid w:val="007B1DF3"/>
    <w:rsid w:val="007B733C"/>
    <w:rsid w:val="007C0617"/>
    <w:rsid w:val="007C688A"/>
    <w:rsid w:val="007D0E8D"/>
    <w:rsid w:val="007D1FB1"/>
    <w:rsid w:val="007D2FD9"/>
    <w:rsid w:val="007E54CD"/>
    <w:rsid w:val="007E5F77"/>
    <w:rsid w:val="007E6273"/>
    <w:rsid w:val="007F7B06"/>
    <w:rsid w:val="00803278"/>
    <w:rsid w:val="00807088"/>
    <w:rsid w:val="00812334"/>
    <w:rsid w:val="00821B4B"/>
    <w:rsid w:val="008276A3"/>
    <w:rsid w:val="00831D54"/>
    <w:rsid w:val="0083299E"/>
    <w:rsid w:val="00837F3B"/>
    <w:rsid w:val="00844DA1"/>
    <w:rsid w:val="00846C1E"/>
    <w:rsid w:val="00847310"/>
    <w:rsid w:val="0085337D"/>
    <w:rsid w:val="008542A0"/>
    <w:rsid w:val="0085532A"/>
    <w:rsid w:val="00860AC2"/>
    <w:rsid w:val="00860B9C"/>
    <w:rsid w:val="0087083E"/>
    <w:rsid w:val="008726C7"/>
    <w:rsid w:val="0087423B"/>
    <w:rsid w:val="008759BF"/>
    <w:rsid w:val="00875E04"/>
    <w:rsid w:val="00877407"/>
    <w:rsid w:val="0088095D"/>
    <w:rsid w:val="00882D36"/>
    <w:rsid w:val="00884581"/>
    <w:rsid w:val="00884A37"/>
    <w:rsid w:val="008852BF"/>
    <w:rsid w:val="008914F2"/>
    <w:rsid w:val="00892662"/>
    <w:rsid w:val="008926B0"/>
    <w:rsid w:val="00892D96"/>
    <w:rsid w:val="00893B39"/>
    <w:rsid w:val="008965EE"/>
    <w:rsid w:val="008A0CA1"/>
    <w:rsid w:val="008A221A"/>
    <w:rsid w:val="008A5D4D"/>
    <w:rsid w:val="008A7DF5"/>
    <w:rsid w:val="008B068E"/>
    <w:rsid w:val="008B2404"/>
    <w:rsid w:val="008B5322"/>
    <w:rsid w:val="008C0A9E"/>
    <w:rsid w:val="008C2250"/>
    <w:rsid w:val="008C263D"/>
    <w:rsid w:val="008C278D"/>
    <w:rsid w:val="008C3467"/>
    <w:rsid w:val="008C6D35"/>
    <w:rsid w:val="008D0174"/>
    <w:rsid w:val="008D5FCE"/>
    <w:rsid w:val="008E00C7"/>
    <w:rsid w:val="008E02A6"/>
    <w:rsid w:val="008E0E7A"/>
    <w:rsid w:val="008E28F5"/>
    <w:rsid w:val="008E4147"/>
    <w:rsid w:val="008E5878"/>
    <w:rsid w:val="008E7820"/>
    <w:rsid w:val="008F12CE"/>
    <w:rsid w:val="008F172B"/>
    <w:rsid w:val="008F6D7C"/>
    <w:rsid w:val="008F75D7"/>
    <w:rsid w:val="009015DD"/>
    <w:rsid w:val="00903745"/>
    <w:rsid w:val="00906650"/>
    <w:rsid w:val="009111E0"/>
    <w:rsid w:val="00915AD0"/>
    <w:rsid w:val="00920196"/>
    <w:rsid w:val="009218BC"/>
    <w:rsid w:val="009220A2"/>
    <w:rsid w:val="00923D22"/>
    <w:rsid w:val="00925D87"/>
    <w:rsid w:val="009276AB"/>
    <w:rsid w:val="0093106E"/>
    <w:rsid w:val="009316FD"/>
    <w:rsid w:val="0093395D"/>
    <w:rsid w:val="00945524"/>
    <w:rsid w:val="009459CD"/>
    <w:rsid w:val="009461AC"/>
    <w:rsid w:val="00946D0E"/>
    <w:rsid w:val="00947AEA"/>
    <w:rsid w:val="00950FB8"/>
    <w:rsid w:val="00951E0C"/>
    <w:rsid w:val="009534D9"/>
    <w:rsid w:val="0095376B"/>
    <w:rsid w:val="00953951"/>
    <w:rsid w:val="00955954"/>
    <w:rsid w:val="00961841"/>
    <w:rsid w:val="0096285A"/>
    <w:rsid w:val="009635BE"/>
    <w:rsid w:val="009667F6"/>
    <w:rsid w:val="00975DB4"/>
    <w:rsid w:val="00976EC5"/>
    <w:rsid w:val="00981835"/>
    <w:rsid w:val="009873BB"/>
    <w:rsid w:val="00990505"/>
    <w:rsid w:val="009921C9"/>
    <w:rsid w:val="009925EE"/>
    <w:rsid w:val="00994E8A"/>
    <w:rsid w:val="0099552A"/>
    <w:rsid w:val="00995929"/>
    <w:rsid w:val="009A3D3A"/>
    <w:rsid w:val="009A3EB4"/>
    <w:rsid w:val="009A404E"/>
    <w:rsid w:val="009A4573"/>
    <w:rsid w:val="009A49DD"/>
    <w:rsid w:val="009A4B70"/>
    <w:rsid w:val="009A5006"/>
    <w:rsid w:val="009A7959"/>
    <w:rsid w:val="009B0D73"/>
    <w:rsid w:val="009B202C"/>
    <w:rsid w:val="009B30EB"/>
    <w:rsid w:val="009B3545"/>
    <w:rsid w:val="009B3E60"/>
    <w:rsid w:val="009B6A19"/>
    <w:rsid w:val="009C00D2"/>
    <w:rsid w:val="009C0CC4"/>
    <w:rsid w:val="009C699E"/>
    <w:rsid w:val="009C7030"/>
    <w:rsid w:val="009C7BA7"/>
    <w:rsid w:val="009D0A05"/>
    <w:rsid w:val="009D112E"/>
    <w:rsid w:val="009D25B8"/>
    <w:rsid w:val="009D393B"/>
    <w:rsid w:val="009D55DA"/>
    <w:rsid w:val="009D6B05"/>
    <w:rsid w:val="009D6CE5"/>
    <w:rsid w:val="009E372D"/>
    <w:rsid w:val="009E6008"/>
    <w:rsid w:val="009F2A73"/>
    <w:rsid w:val="009F2BB4"/>
    <w:rsid w:val="009F315A"/>
    <w:rsid w:val="009F3734"/>
    <w:rsid w:val="009F55B4"/>
    <w:rsid w:val="009F59B5"/>
    <w:rsid w:val="009F6D1B"/>
    <w:rsid w:val="009F7DCA"/>
    <w:rsid w:val="00A00738"/>
    <w:rsid w:val="00A02E16"/>
    <w:rsid w:val="00A132C7"/>
    <w:rsid w:val="00A1554A"/>
    <w:rsid w:val="00A22E19"/>
    <w:rsid w:val="00A24048"/>
    <w:rsid w:val="00A26422"/>
    <w:rsid w:val="00A27AE2"/>
    <w:rsid w:val="00A30063"/>
    <w:rsid w:val="00A31274"/>
    <w:rsid w:val="00A336F3"/>
    <w:rsid w:val="00A33E90"/>
    <w:rsid w:val="00A3534A"/>
    <w:rsid w:val="00A35BD2"/>
    <w:rsid w:val="00A36522"/>
    <w:rsid w:val="00A40B9B"/>
    <w:rsid w:val="00A42673"/>
    <w:rsid w:val="00A43634"/>
    <w:rsid w:val="00A4680C"/>
    <w:rsid w:val="00A46A33"/>
    <w:rsid w:val="00A46F0D"/>
    <w:rsid w:val="00A4779E"/>
    <w:rsid w:val="00A525F1"/>
    <w:rsid w:val="00A62206"/>
    <w:rsid w:val="00A623FB"/>
    <w:rsid w:val="00A641E9"/>
    <w:rsid w:val="00A66791"/>
    <w:rsid w:val="00A71614"/>
    <w:rsid w:val="00A71CF1"/>
    <w:rsid w:val="00A77BD9"/>
    <w:rsid w:val="00A82781"/>
    <w:rsid w:val="00A83EE1"/>
    <w:rsid w:val="00A85B90"/>
    <w:rsid w:val="00A8787E"/>
    <w:rsid w:val="00A922B6"/>
    <w:rsid w:val="00A935BD"/>
    <w:rsid w:val="00A95B3C"/>
    <w:rsid w:val="00A95F2F"/>
    <w:rsid w:val="00A9650E"/>
    <w:rsid w:val="00A96DAB"/>
    <w:rsid w:val="00AA24D7"/>
    <w:rsid w:val="00AA474C"/>
    <w:rsid w:val="00AA6535"/>
    <w:rsid w:val="00AA704F"/>
    <w:rsid w:val="00AB045C"/>
    <w:rsid w:val="00AB058C"/>
    <w:rsid w:val="00AB1C5D"/>
    <w:rsid w:val="00AB3493"/>
    <w:rsid w:val="00AB72C6"/>
    <w:rsid w:val="00AB7A99"/>
    <w:rsid w:val="00AC2AAF"/>
    <w:rsid w:val="00AC371A"/>
    <w:rsid w:val="00AC3795"/>
    <w:rsid w:val="00AC4C7C"/>
    <w:rsid w:val="00AC57E5"/>
    <w:rsid w:val="00AC69B2"/>
    <w:rsid w:val="00AC6A46"/>
    <w:rsid w:val="00AC7EBA"/>
    <w:rsid w:val="00AC7ED3"/>
    <w:rsid w:val="00AD1445"/>
    <w:rsid w:val="00AD1C7A"/>
    <w:rsid w:val="00AD304B"/>
    <w:rsid w:val="00AD46E4"/>
    <w:rsid w:val="00AD76F1"/>
    <w:rsid w:val="00AE0652"/>
    <w:rsid w:val="00AE0CF4"/>
    <w:rsid w:val="00AE2F2D"/>
    <w:rsid w:val="00AE3442"/>
    <w:rsid w:val="00AE4651"/>
    <w:rsid w:val="00AE7C6B"/>
    <w:rsid w:val="00AF16F8"/>
    <w:rsid w:val="00AF1E42"/>
    <w:rsid w:val="00AF381D"/>
    <w:rsid w:val="00AF3C57"/>
    <w:rsid w:val="00AF4D15"/>
    <w:rsid w:val="00AF50FF"/>
    <w:rsid w:val="00AF6AE7"/>
    <w:rsid w:val="00B023AD"/>
    <w:rsid w:val="00B03286"/>
    <w:rsid w:val="00B03E60"/>
    <w:rsid w:val="00B07C73"/>
    <w:rsid w:val="00B11C81"/>
    <w:rsid w:val="00B14B76"/>
    <w:rsid w:val="00B14DA6"/>
    <w:rsid w:val="00B15499"/>
    <w:rsid w:val="00B156DC"/>
    <w:rsid w:val="00B15FCE"/>
    <w:rsid w:val="00B16D3C"/>
    <w:rsid w:val="00B16FBE"/>
    <w:rsid w:val="00B22205"/>
    <w:rsid w:val="00B31388"/>
    <w:rsid w:val="00B44998"/>
    <w:rsid w:val="00B45562"/>
    <w:rsid w:val="00B470E0"/>
    <w:rsid w:val="00B50D59"/>
    <w:rsid w:val="00B52759"/>
    <w:rsid w:val="00B52BA6"/>
    <w:rsid w:val="00B52F09"/>
    <w:rsid w:val="00B5341A"/>
    <w:rsid w:val="00B54FAC"/>
    <w:rsid w:val="00B55776"/>
    <w:rsid w:val="00B60102"/>
    <w:rsid w:val="00B60D16"/>
    <w:rsid w:val="00B61DF4"/>
    <w:rsid w:val="00B641AD"/>
    <w:rsid w:val="00B66DA6"/>
    <w:rsid w:val="00B671B6"/>
    <w:rsid w:val="00B675B6"/>
    <w:rsid w:val="00B67661"/>
    <w:rsid w:val="00B70F8A"/>
    <w:rsid w:val="00B73720"/>
    <w:rsid w:val="00B737BC"/>
    <w:rsid w:val="00B76827"/>
    <w:rsid w:val="00B77615"/>
    <w:rsid w:val="00B778FC"/>
    <w:rsid w:val="00B810BB"/>
    <w:rsid w:val="00B84922"/>
    <w:rsid w:val="00B864A6"/>
    <w:rsid w:val="00B90666"/>
    <w:rsid w:val="00B91F8B"/>
    <w:rsid w:val="00B9315B"/>
    <w:rsid w:val="00B95B75"/>
    <w:rsid w:val="00BA08E6"/>
    <w:rsid w:val="00BB352F"/>
    <w:rsid w:val="00BB4EFB"/>
    <w:rsid w:val="00BB67C7"/>
    <w:rsid w:val="00BB68E6"/>
    <w:rsid w:val="00BC4799"/>
    <w:rsid w:val="00BD3823"/>
    <w:rsid w:val="00BD5099"/>
    <w:rsid w:val="00BD627E"/>
    <w:rsid w:val="00BD6803"/>
    <w:rsid w:val="00BE432E"/>
    <w:rsid w:val="00BE65E4"/>
    <w:rsid w:val="00BE6F6B"/>
    <w:rsid w:val="00BF12E3"/>
    <w:rsid w:val="00BF1459"/>
    <w:rsid w:val="00BF286F"/>
    <w:rsid w:val="00BF2F27"/>
    <w:rsid w:val="00BF570A"/>
    <w:rsid w:val="00BF6B15"/>
    <w:rsid w:val="00C01A7A"/>
    <w:rsid w:val="00C02139"/>
    <w:rsid w:val="00C05767"/>
    <w:rsid w:val="00C06E80"/>
    <w:rsid w:val="00C10D56"/>
    <w:rsid w:val="00C11921"/>
    <w:rsid w:val="00C11DCC"/>
    <w:rsid w:val="00C12BB1"/>
    <w:rsid w:val="00C1300A"/>
    <w:rsid w:val="00C15237"/>
    <w:rsid w:val="00C16833"/>
    <w:rsid w:val="00C16EDD"/>
    <w:rsid w:val="00C210CD"/>
    <w:rsid w:val="00C23E4D"/>
    <w:rsid w:val="00C3086F"/>
    <w:rsid w:val="00C30D33"/>
    <w:rsid w:val="00C316BE"/>
    <w:rsid w:val="00C33C73"/>
    <w:rsid w:val="00C41B32"/>
    <w:rsid w:val="00C4483E"/>
    <w:rsid w:val="00C44AAA"/>
    <w:rsid w:val="00C453C9"/>
    <w:rsid w:val="00C47406"/>
    <w:rsid w:val="00C47E5D"/>
    <w:rsid w:val="00C50DB3"/>
    <w:rsid w:val="00C51790"/>
    <w:rsid w:val="00C51A34"/>
    <w:rsid w:val="00C53999"/>
    <w:rsid w:val="00C575E4"/>
    <w:rsid w:val="00C60248"/>
    <w:rsid w:val="00C60504"/>
    <w:rsid w:val="00C70BAF"/>
    <w:rsid w:val="00C71DE8"/>
    <w:rsid w:val="00C71E06"/>
    <w:rsid w:val="00C72E99"/>
    <w:rsid w:val="00C764A6"/>
    <w:rsid w:val="00C765BD"/>
    <w:rsid w:val="00C80AF8"/>
    <w:rsid w:val="00C83ADD"/>
    <w:rsid w:val="00C84494"/>
    <w:rsid w:val="00C8612D"/>
    <w:rsid w:val="00C8640B"/>
    <w:rsid w:val="00C86610"/>
    <w:rsid w:val="00C90C86"/>
    <w:rsid w:val="00C930C5"/>
    <w:rsid w:val="00CA24CF"/>
    <w:rsid w:val="00CA297D"/>
    <w:rsid w:val="00CA4142"/>
    <w:rsid w:val="00CA5171"/>
    <w:rsid w:val="00CA5429"/>
    <w:rsid w:val="00CA6DBA"/>
    <w:rsid w:val="00CA7886"/>
    <w:rsid w:val="00CB1A60"/>
    <w:rsid w:val="00CB50B5"/>
    <w:rsid w:val="00CB7363"/>
    <w:rsid w:val="00CC0B9F"/>
    <w:rsid w:val="00CC14E2"/>
    <w:rsid w:val="00CC3B08"/>
    <w:rsid w:val="00CC5E8A"/>
    <w:rsid w:val="00CC60DB"/>
    <w:rsid w:val="00CC6AAC"/>
    <w:rsid w:val="00CD10E4"/>
    <w:rsid w:val="00CD2710"/>
    <w:rsid w:val="00CD4DF3"/>
    <w:rsid w:val="00CD7711"/>
    <w:rsid w:val="00CD7765"/>
    <w:rsid w:val="00CD7E21"/>
    <w:rsid w:val="00CE0416"/>
    <w:rsid w:val="00CE29D7"/>
    <w:rsid w:val="00CE412D"/>
    <w:rsid w:val="00CE477A"/>
    <w:rsid w:val="00CE66BC"/>
    <w:rsid w:val="00CE7741"/>
    <w:rsid w:val="00D03A49"/>
    <w:rsid w:val="00D0780E"/>
    <w:rsid w:val="00D07FEF"/>
    <w:rsid w:val="00D13CB1"/>
    <w:rsid w:val="00D2042A"/>
    <w:rsid w:val="00D239CC"/>
    <w:rsid w:val="00D27A98"/>
    <w:rsid w:val="00D320F9"/>
    <w:rsid w:val="00D33827"/>
    <w:rsid w:val="00D33A8C"/>
    <w:rsid w:val="00D35E3B"/>
    <w:rsid w:val="00D36303"/>
    <w:rsid w:val="00D37DF7"/>
    <w:rsid w:val="00D405E2"/>
    <w:rsid w:val="00D4279F"/>
    <w:rsid w:val="00D439EC"/>
    <w:rsid w:val="00D446C8"/>
    <w:rsid w:val="00D449D3"/>
    <w:rsid w:val="00D44FD1"/>
    <w:rsid w:val="00D47A8F"/>
    <w:rsid w:val="00D55509"/>
    <w:rsid w:val="00D564A2"/>
    <w:rsid w:val="00D56A80"/>
    <w:rsid w:val="00D56ABE"/>
    <w:rsid w:val="00D6007D"/>
    <w:rsid w:val="00D60FA4"/>
    <w:rsid w:val="00D65AAB"/>
    <w:rsid w:val="00D6664C"/>
    <w:rsid w:val="00D71C3F"/>
    <w:rsid w:val="00D74054"/>
    <w:rsid w:val="00D75FFB"/>
    <w:rsid w:val="00D76EBC"/>
    <w:rsid w:val="00D82A86"/>
    <w:rsid w:val="00D85357"/>
    <w:rsid w:val="00D85EF9"/>
    <w:rsid w:val="00D86E3E"/>
    <w:rsid w:val="00D87506"/>
    <w:rsid w:val="00D875F6"/>
    <w:rsid w:val="00D87A07"/>
    <w:rsid w:val="00D906E9"/>
    <w:rsid w:val="00D90760"/>
    <w:rsid w:val="00D93E75"/>
    <w:rsid w:val="00D958E4"/>
    <w:rsid w:val="00D97362"/>
    <w:rsid w:val="00DA1C05"/>
    <w:rsid w:val="00DA4723"/>
    <w:rsid w:val="00DB0021"/>
    <w:rsid w:val="00DB0D7C"/>
    <w:rsid w:val="00DB1020"/>
    <w:rsid w:val="00DB4925"/>
    <w:rsid w:val="00DB4A58"/>
    <w:rsid w:val="00DC46B0"/>
    <w:rsid w:val="00DC60C9"/>
    <w:rsid w:val="00DC65F5"/>
    <w:rsid w:val="00DC7B29"/>
    <w:rsid w:val="00DD5EF5"/>
    <w:rsid w:val="00DE13D9"/>
    <w:rsid w:val="00DE1781"/>
    <w:rsid w:val="00DE31A6"/>
    <w:rsid w:val="00DE3B55"/>
    <w:rsid w:val="00DE5B8E"/>
    <w:rsid w:val="00DE6E6A"/>
    <w:rsid w:val="00DE727A"/>
    <w:rsid w:val="00DF1EF5"/>
    <w:rsid w:val="00DF3BA9"/>
    <w:rsid w:val="00E01B02"/>
    <w:rsid w:val="00E01FFB"/>
    <w:rsid w:val="00E03342"/>
    <w:rsid w:val="00E07BFA"/>
    <w:rsid w:val="00E10797"/>
    <w:rsid w:val="00E130AE"/>
    <w:rsid w:val="00E13D59"/>
    <w:rsid w:val="00E144C9"/>
    <w:rsid w:val="00E15A65"/>
    <w:rsid w:val="00E16EA7"/>
    <w:rsid w:val="00E26130"/>
    <w:rsid w:val="00E2632E"/>
    <w:rsid w:val="00E26956"/>
    <w:rsid w:val="00E272F0"/>
    <w:rsid w:val="00E32277"/>
    <w:rsid w:val="00E3647A"/>
    <w:rsid w:val="00E37382"/>
    <w:rsid w:val="00E37679"/>
    <w:rsid w:val="00E46422"/>
    <w:rsid w:val="00E475EF"/>
    <w:rsid w:val="00E47A55"/>
    <w:rsid w:val="00E549C0"/>
    <w:rsid w:val="00E54DA3"/>
    <w:rsid w:val="00E54DD0"/>
    <w:rsid w:val="00E61E03"/>
    <w:rsid w:val="00E62928"/>
    <w:rsid w:val="00E63B9C"/>
    <w:rsid w:val="00E6487F"/>
    <w:rsid w:val="00E64E4C"/>
    <w:rsid w:val="00E654A2"/>
    <w:rsid w:val="00E70FFC"/>
    <w:rsid w:val="00E71718"/>
    <w:rsid w:val="00E73691"/>
    <w:rsid w:val="00E73B7B"/>
    <w:rsid w:val="00E73BC2"/>
    <w:rsid w:val="00E748DA"/>
    <w:rsid w:val="00E74DF3"/>
    <w:rsid w:val="00E81FFC"/>
    <w:rsid w:val="00E8386C"/>
    <w:rsid w:val="00E8570A"/>
    <w:rsid w:val="00E90CE6"/>
    <w:rsid w:val="00E94B84"/>
    <w:rsid w:val="00EA1641"/>
    <w:rsid w:val="00EA2140"/>
    <w:rsid w:val="00EA38D0"/>
    <w:rsid w:val="00EA6AA6"/>
    <w:rsid w:val="00EA7795"/>
    <w:rsid w:val="00EB20F7"/>
    <w:rsid w:val="00EB4E1E"/>
    <w:rsid w:val="00EC4C50"/>
    <w:rsid w:val="00EC5C3D"/>
    <w:rsid w:val="00EC7500"/>
    <w:rsid w:val="00ED032D"/>
    <w:rsid w:val="00ED082C"/>
    <w:rsid w:val="00ED08E2"/>
    <w:rsid w:val="00ED46B4"/>
    <w:rsid w:val="00ED4E4A"/>
    <w:rsid w:val="00ED4FC8"/>
    <w:rsid w:val="00ED6353"/>
    <w:rsid w:val="00ED6777"/>
    <w:rsid w:val="00ED6ABF"/>
    <w:rsid w:val="00ED77EB"/>
    <w:rsid w:val="00ED7EAF"/>
    <w:rsid w:val="00EE5FA5"/>
    <w:rsid w:val="00EE6AFD"/>
    <w:rsid w:val="00EE70D6"/>
    <w:rsid w:val="00EE7CE3"/>
    <w:rsid w:val="00EF0F2F"/>
    <w:rsid w:val="00EF3FFD"/>
    <w:rsid w:val="00EF7443"/>
    <w:rsid w:val="00EF79EA"/>
    <w:rsid w:val="00F00104"/>
    <w:rsid w:val="00F02D73"/>
    <w:rsid w:val="00F02EF3"/>
    <w:rsid w:val="00F03346"/>
    <w:rsid w:val="00F039AC"/>
    <w:rsid w:val="00F0574A"/>
    <w:rsid w:val="00F124FE"/>
    <w:rsid w:val="00F135C3"/>
    <w:rsid w:val="00F13AA1"/>
    <w:rsid w:val="00F147D1"/>
    <w:rsid w:val="00F16725"/>
    <w:rsid w:val="00F21A9C"/>
    <w:rsid w:val="00F21F4D"/>
    <w:rsid w:val="00F22414"/>
    <w:rsid w:val="00F23C5E"/>
    <w:rsid w:val="00F27E25"/>
    <w:rsid w:val="00F30B09"/>
    <w:rsid w:val="00F36D8B"/>
    <w:rsid w:val="00F4309F"/>
    <w:rsid w:val="00F43BAD"/>
    <w:rsid w:val="00F44F8D"/>
    <w:rsid w:val="00F45A3E"/>
    <w:rsid w:val="00F46237"/>
    <w:rsid w:val="00F4628F"/>
    <w:rsid w:val="00F46373"/>
    <w:rsid w:val="00F53C2C"/>
    <w:rsid w:val="00F621DD"/>
    <w:rsid w:val="00F63C3B"/>
    <w:rsid w:val="00F64CF0"/>
    <w:rsid w:val="00F6700B"/>
    <w:rsid w:val="00F73127"/>
    <w:rsid w:val="00F7580A"/>
    <w:rsid w:val="00F77DB1"/>
    <w:rsid w:val="00F80564"/>
    <w:rsid w:val="00F80B12"/>
    <w:rsid w:val="00F80FA0"/>
    <w:rsid w:val="00F825B7"/>
    <w:rsid w:val="00F82FD0"/>
    <w:rsid w:val="00F8399D"/>
    <w:rsid w:val="00F92F7B"/>
    <w:rsid w:val="00F930BC"/>
    <w:rsid w:val="00F939DF"/>
    <w:rsid w:val="00F94301"/>
    <w:rsid w:val="00F95826"/>
    <w:rsid w:val="00F973F3"/>
    <w:rsid w:val="00F97946"/>
    <w:rsid w:val="00FB4F0F"/>
    <w:rsid w:val="00FB7107"/>
    <w:rsid w:val="00FB7E5A"/>
    <w:rsid w:val="00FC07D7"/>
    <w:rsid w:val="00FC63FC"/>
    <w:rsid w:val="00FC6871"/>
    <w:rsid w:val="00FD07CB"/>
    <w:rsid w:val="00FD11F2"/>
    <w:rsid w:val="00FD17C0"/>
    <w:rsid w:val="00FD1DD0"/>
    <w:rsid w:val="00FD5333"/>
    <w:rsid w:val="00FD5664"/>
    <w:rsid w:val="00FF1ED4"/>
    <w:rsid w:val="00FF29EE"/>
    <w:rsid w:val="00FF444B"/>
    <w:rsid w:val="00FF50F2"/>
    <w:rsid w:val="00FF55CC"/>
    <w:rsid w:val="00FF56D1"/>
    <w:rsid w:val="00FF5E1A"/>
    <w:rsid w:val="00FF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FCA291"/>
  <w15:docId w15:val="{94B33F12-D4A2-4BAE-A92C-2E06F7198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650E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71CF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A71CF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qFormat/>
    <w:rsid w:val="00EC5C3D"/>
    <w:pPr>
      <w:spacing w:before="100" w:beforeAutospacing="1" w:after="100" w:afterAutospacing="1"/>
      <w:outlineLvl w:val="3"/>
    </w:pPr>
    <w:rPr>
      <w:b/>
      <w:bCs/>
      <w:caps/>
      <w:color w:val="999999"/>
      <w:spacing w:val="45"/>
      <w:sz w:val="20"/>
      <w:szCs w:val="20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87083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C5C3D"/>
    <w:rPr>
      <w:strike w:val="0"/>
      <w:dstrike w:val="0"/>
      <w:color w:val="FF6600"/>
      <w:sz w:val="16"/>
      <w:szCs w:val="16"/>
      <w:u w:val="none"/>
      <w:effect w:val="none"/>
    </w:rPr>
  </w:style>
  <w:style w:type="paragraph" w:styleId="NormalnyWeb">
    <w:name w:val="Normal (Web)"/>
    <w:basedOn w:val="Normalny"/>
    <w:rsid w:val="00EC5C3D"/>
    <w:pPr>
      <w:spacing w:before="100" w:beforeAutospacing="1" w:after="100" w:afterAutospacing="1"/>
    </w:pPr>
    <w:rPr>
      <w:sz w:val="16"/>
      <w:szCs w:val="16"/>
    </w:rPr>
  </w:style>
  <w:style w:type="character" w:styleId="Uwydatnienie">
    <w:name w:val="Emphasis"/>
    <w:qFormat/>
    <w:rsid w:val="00EC5C3D"/>
    <w:rPr>
      <w:i/>
      <w:iCs/>
    </w:rPr>
  </w:style>
  <w:style w:type="character" w:styleId="Pogrubienie">
    <w:name w:val="Strong"/>
    <w:qFormat/>
    <w:rsid w:val="00EC5C3D"/>
    <w:rPr>
      <w:b/>
      <w:bCs/>
    </w:rPr>
  </w:style>
  <w:style w:type="paragraph" w:styleId="Tekstdymka">
    <w:name w:val="Balloon Text"/>
    <w:basedOn w:val="Normalny"/>
    <w:semiHidden/>
    <w:rsid w:val="00B70F8A"/>
    <w:rPr>
      <w:rFonts w:ascii="Tahoma" w:hAnsi="Tahoma" w:cs="Tahoma"/>
      <w:sz w:val="16"/>
      <w:szCs w:val="16"/>
    </w:rPr>
  </w:style>
  <w:style w:type="paragraph" w:styleId="Lista2">
    <w:name w:val="List 2"/>
    <w:basedOn w:val="Normalny"/>
    <w:rsid w:val="009D6B05"/>
    <w:pPr>
      <w:ind w:left="566" w:hanging="283"/>
      <w:contextualSpacing/>
    </w:pPr>
  </w:style>
  <w:style w:type="paragraph" w:styleId="Lista3">
    <w:name w:val="List 3"/>
    <w:basedOn w:val="Normalny"/>
    <w:rsid w:val="009D6B05"/>
    <w:pPr>
      <w:ind w:left="849" w:hanging="283"/>
      <w:contextualSpacing/>
    </w:pPr>
  </w:style>
  <w:style w:type="paragraph" w:styleId="Tekstpodstawowywcity">
    <w:name w:val="Body Text Indent"/>
    <w:basedOn w:val="Normalny"/>
    <w:link w:val="TekstpodstawowywcityZnak"/>
    <w:rsid w:val="009D6B05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9D6B05"/>
    <w:rPr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6B05"/>
    <w:pPr>
      <w:ind w:firstLine="21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9D6B05"/>
    <w:rPr>
      <w:sz w:val="24"/>
      <w:szCs w:val="24"/>
    </w:rPr>
  </w:style>
  <w:style w:type="paragraph" w:styleId="Nagwek">
    <w:name w:val="header"/>
    <w:basedOn w:val="Normalny"/>
    <w:link w:val="NagwekZnak"/>
    <w:uiPriority w:val="99"/>
    <w:rsid w:val="00BD627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BD627E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BD62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BD627E"/>
    <w:rPr>
      <w:sz w:val="24"/>
      <w:szCs w:val="24"/>
    </w:rPr>
  </w:style>
  <w:style w:type="character" w:styleId="Odwoaniedokomentarza">
    <w:name w:val="annotation reference"/>
    <w:qFormat/>
    <w:rsid w:val="00C84494"/>
    <w:rPr>
      <w:sz w:val="16"/>
      <w:szCs w:val="16"/>
    </w:rPr>
  </w:style>
  <w:style w:type="paragraph" w:styleId="Tekstkomentarza">
    <w:name w:val="annotation text"/>
    <w:basedOn w:val="Normalny"/>
    <w:link w:val="TekstkomentarzaZnak"/>
    <w:qFormat/>
    <w:rsid w:val="00C8449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84494"/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C84494"/>
    <w:rPr>
      <w:b/>
      <w:bCs/>
    </w:rPr>
  </w:style>
  <w:style w:type="character" w:customStyle="1" w:styleId="TematkomentarzaZnak">
    <w:name w:val="Temat komentarza Znak"/>
    <w:link w:val="Tematkomentarza"/>
    <w:uiPriority w:val="99"/>
    <w:rsid w:val="00C84494"/>
    <w:rPr>
      <w:b/>
      <w:bCs/>
    </w:rPr>
  </w:style>
  <w:style w:type="table" w:styleId="Tabela-Siatka">
    <w:name w:val="Table Grid"/>
    <w:basedOn w:val="Standardowy"/>
    <w:rsid w:val="00A353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530350"/>
    <w:rPr>
      <w:sz w:val="24"/>
      <w:szCs w:val="24"/>
    </w:rPr>
  </w:style>
  <w:style w:type="paragraph" w:styleId="Akapitzlist">
    <w:name w:val="List Paragraph"/>
    <w:aliases w:val="RR PGE Akapit z listą,Styl 1,Normal,Akapit z listą3,Akapit z listą31,Preambuła,lp1,List Paragraph1,List Paragraph2,ISCG Numerowanie,Akapit z listą;1_literowka,1_literowka,Literowanie,Punktowanie,1) AaA,1_literowka Znak Znak,Wypunktowanie"/>
    <w:basedOn w:val="Normalny"/>
    <w:link w:val="AkapitzlistZnak"/>
    <w:qFormat/>
    <w:rsid w:val="001C141E"/>
    <w:pPr>
      <w:ind w:left="720"/>
      <w:contextualSpacing/>
    </w:pPr>
  </w:style>
  <w:style w:type="character" w:customStyle="1" w:styleId="Teksttreci">
    <w:name w:val="Tekst treści_"/>
    <w:link w:val="Teksttreci0"/>
    <w:locked/>
    <w:rsid w:val="00CC60DB"/>
    <w:rPr>
      <w:rFonts w:ascii="Batang" w:eastAsia="Batang" w:hAnsi="Batang" w:cs="Batang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CC60DB"/>
    <w:pPr>
      <w:widowControl w:val="0"/>
      <w:shd w:val="clear" w:color="auto" w:fill="FFFFFF"/>
      <w:spacing w:before="660" w:after="1140" w:line="0" w:lineRule="atLeast"/>
      <w:ind w:hanging="260"/>
      <w:jc w:val="right"/>
    </w:pPr>
    <w:rPr>
      <w:rFonts w:ascii="Batang" w:eastAsia="Batang" w:hAnsi="Batang" w:cs="Batang"/>
      <w:sz w:val="20"/>
      <w:szCs w:val="20"/>
    </w:rPr>
  </w:style>
  <w:style w:type="character" w:customStyle="1" w:styleId="Teksttreci3">
    <w:name w:val="Tekst treści (3)_"/>
    <w:link w:val="Teksttreci30"/>
    <w:locked/>
    <w:rsid w:val="002D7149"/>
    <w:rPr>
      <w:rFonts w:ascii="Batang" w:eastAsia="Batang" w:hAnsi="Batang" w:cs="Batang"/>
      <w:b/>
      <w:bCs/>
      <w:sz w:val="23"/>
      <w:szCs w:val="23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2D7149"/>
    <w:pPr>
      <w:widowControl w:val="0"/>
      <w:shd w:val="clear" w:color="auto" w:fill="FFFFFF"/>
      <w:spacing w:before="600" w:line="278" w:lineRule="exact"/>
      <w:jc w:val="both"/>
    </w:pPr>
    <w:rPr>
      <w:rFonts w:ascii="Batang" w:eastAsia="Batang" w:hAnsi="Batang" w:cs="Batang"/>
      <w:b/>
      <w:bCs/>
      <w:sz w:val="23"/>
      <w:szCs w:val="23"/>
    </w:rPr>
  </w:style>
  <w:style w:type="character" w:customStyle="1" w:styleId="AkapitzlistZnak">
    <w:name w:val="Akapit z listą Znak"/>
    <w:aliases w:val="RR PGE Akapit z listą Znak,Styl 1 Znak,Normal Znak,Akapit z listą3 Znak,Akapit z listą31 Znak,Preambuła Znak,lp1 Znak,List Paragraph1 Znak,List Paragraph2 Znak,ISCG Numerowanie Znak,Akapit z listą;1_literowka Znak,1_literowka Znak"/>
    <w:basedOn w:val="Domylnaczcionkaakapitu"/>
    <w:link w:val="Akapitzlist"/>
    <w:qFormat/>
    <w:rsid w:val="00D4279F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nhideWhenUsed/>
    <w:rsid w:val="00D4279F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rsid w:val="00D4279F"/>
    <w:rPr>
      <w:rFonts w:asciiTheme="minorHAnsi" w:eastAsiaTheme="minorHAnsi" w:hAnsiTheme="minorHAnsi" w:cstheme="minorBidi"/>
      <w:lang w:eastAsia="en-US"/>
    </w:rPr>
  </w:style>
  <w:style w:type="character" w:styleId="Odwoanieprzypisudolnego">
    <w:name w:val="footnote reference"/>
    <w:basedOn w:val="Domylnaczcionkaakapitu"/>
    <w:unhideWhenUsed/>
    <w:rsid w:val="00D4279F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8E00C7"/>
    <w:rPr>
      <w:color w:val="808080"/>
    </w:rPr>
  </w:style>
  <w:style w:type="paragraph" w:customStyle="1" w:styleId="Nagwek91">
    <w:name w:val="Nagłówek 91"/>
    <w:basedOn w:val="Normalny"/>
    <w:next w:val="Normalny"/>
    <w:uiPriority w:val="99"/>
    <w:semiHidden/>
    <w:unhideWhenUsed/>
    <w:qFormat/>
    <w:rsid w:val="00B14B76"/>
    <w:pPr>
      <w:keepNext/>
      <w:keepLines/>
      <w:spacing w:before="200" w:line="276" w:lineRule="auto"/>
      <w:ind w:left="1584" w:hanging="1584"/>
      <w:outlineLvl w:val="8"/>
    </w:pPr>
    <w:rPr>
      <w:rFonts w:ascii="Cambria" w:hAnsi="Cambria"/>
      <w:i/>
      <w:iCs/>
      <w:color w:val="404040"/>
      <w:sz w:val="20"/>
      <w:szCs w:val="20"/>
      <w:lang w:eastAsia="en-US"/>
    </w:rPr>
  </w:style>
  <w:style w:type="paragraph" w:styleId="Tekstpodstawowy">
    <w:name w:val="Body Text"/>
    <w:basedOn w:val="Normalny"/>
    <w:link w:val="TekstpodstawowyZnak"/>
    <w:uiPriority w:val="99"/>
    <w:rsid w:val="00B31388"/>
    <w:pPr>
      <w:spacing w:after="120" w:line="288" w:lineRule="auto"/>
      <w:jc w:val="both"/>
    </w:pPr>
    <w:rPr>
      <w:rFonts w:ascii="Arial" w:hAnsi="Arial" w:cs="Arial"/>
      <w:sz w:val="22"/>
      <w:szCs w:val="20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B31388"/>
    <w:rPr>
      <w:rFonts w:ascii="Arial" w:hAnsi="Arial" w:cs="Arial"/>
      <w:sz w:val="22"/>
      <w:lang w:eastAsia="en-US"/>
    </w:rPr>
  </w:style>
  <w:style w:type="character" w:customStyle="1" w:styleId="Nagwek5Znak">
    <w:name w:val="Nagłówek 5 Znak"/>
    <w:basedOn w:val="Domylnaczcionkaakapitu"/>
    <w:link w:val="Nagwek5"/>
    <w:semiHidden/>
    <w:rsid w:val="0087083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02F2E"/>
    <w:rPr>
      <w:color w:val="605E5C"/>
      <w:shd w:val="clear" w:color="auto" w:fill="E1DFDD"/>
    </w:rPr>
  </w:style>
  <w:style w:type="character" w:customStyle="1" w:styleId="CharStyle8">
    <w:name w:val="Char Style 8"/>
    <w:basedOn w:val="Domylnaczcionkaakapitu"/>
    <w:link w:val="Style7"/>
    <w:rsid w:val="00C50DB3"/>
    <w:rPr>
      <w:rFonts w:ascii="Arial" w:eastAsia="Arial" w:hAnsi="Arial" w:cs="Arial"/>
      <w:sz w:val="16"/>
      <w:szCs w:val="16"/>
    </w:rPr>
  </w:style>
  <w:style w:type="paragraph" w:customStyle="1" w:styleId="Style7">
    <w:name w:val="Style 7"/>
    <w:basedOn w:val="Normalny"/>
    <w:link w:val="CharStyle8"/>
    <w:rsid w:val="00C50DB3"/>
    <w:pPr>
      <w:widowControl w:val="0"/>
      <w:spacing w:line="288" w:lineRule="auto"/>
    </w:pPr>
    <w:rPr>
      <w:rFonts w:ascii="Arial" w:eastAsia="Arial" w:hAnsi="Arial" w:cs="Arial"/>
      <w:sz w:val="16"/>
      <w:szCs w:val="16"/>
    </w:rPr>
  </w:style>
  <w:style w:type="character" w:customStyle="1" w:styleId="CharStyle20">
    <w:name w:val="Char Style 20"/>
    <w:basedOn w:val="Domylnaczcionkaakapitu"/>
    <w:link w:val="Style19"/>
    <w:rsid w:val="009C7030"/>
    <w:rPr>
      <w:rFonts w:ascii="Arial" w:eastAsia="Arial" w:hAnsi="Arial" w:cs="Arial"/>
      <w:sz w:val="19"/>
      <w:szCs w:val="19"/>
    </w:rPr>
  </w:style>
  <w:style w:type="paragraph" w:customStyle="1" w:styleId="Style19">
    <w:name w:val="Style 19"/>
    <w:basedOn w:val="Normalny"/>
    <w:link w:val="CharStyle20"/>
    <w:rsid w:val="009C7030"/>
    <w:pPr>
      <w:widowControl w:val="0"/>
      <w:spacing w:after="160" w:line="319" w:lineRule="auto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0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9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65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8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85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54744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32307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129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5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072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51902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678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63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23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93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34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https://pgeekoserwis.pl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customXml" Target="../customXml/item7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rzemyslaw.jaworski\Pulpit\DOK_GK_PGE\12062013_LAST\25062013\Za&#322;_10_wymagania%20w%20stos_do%20dokumentu%20systemu%20zarz&#261;dz_25062013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msv2BaseFileName xmlns="http://schemas.microsoft.com/sharepoint/v3">Zał. nr 2 - Formularz ofertowy, rew.2.docx</dmsv2BaseFileName>
    <dmsv2BaseDisplayName xmlns="http://schemas.microsoft.com/sharepoint/v3">Zał. nr 2 - Formularz ofertowy, rew.2</dmsv2BaseDisplayName>
    <dmsv2SWPP2ObjectNumber xmlns="http://schemas.microsoft.com/sharepoint/v3">POST/EKO/EKO/FZ/00089/2025                        </dmsv2SWPP2ObjectNumber>
    <dmsv2SWPP2SumMD5 xmlns="http://schemas.microsoft.com/sharepoint/v3">adcd00dd109e828f3a91052116c39dc3</dmsv2SWPP2SumMD5>
    <dmsv2BaseMoved xmlns="http://schemas.microsoft.com/sharepoint/v3">false</dmsv2BaseMoved>
    <dmsv2BaseIsSensitive xmlns="http://schemas.microsoft.com/sharepoint/v3">true</dmsv2BaseIsSensitive>
    <dmsv2SWPP2IDSWPP2 xmlns="http://schemas.microsoft.com/sharepoint/v3">690565</dmsv2SWPP2IDSWPP2>
    <dmsv2SWPP2MimeType xmlns="http://schemas.microsoft.com/sharepoint/v3">application/vnd.openxmlformats-officedocument.wordprocessingml.document</dmsv2SWPP2MimeType>
    <dmsv2SWPP2SubObjectName xmlns="http://schemas.microsoft.com/sharepoint/v3">SIWZ</dmsv2SWPP2SubObjectName>
    <dmsv2BaseMarkedAsDeleted xmlns="http://schemas.microsoft.com/sharepoint/v3">false</dmsv2BaseMarkedAsDeleted>
    <dmsv2BaseClientSystemCode xmlns="http://schemas.microsoft.com/sharepoint/v3">SWPP2</dmsv2BaseClientSystemCode>
    <dmsv2BaseClientSystemDocumentID xmlns="http://schemas.microsoft.com/sharepoint/v3">23492502</dmsv2BaseClientSystemDocumentID>
    <dmsv2BaseModifiedByID xmlns="http://schemas.microsoft.com/sharepoint/v3">16800501</dmsv2BaseModifiedByID>
    <dmsv2BaseCreatedByID xmlns="http://schemas.microsoft.com/sharepoint/v3">16800501</dmsv2BaseCreatedByID>
    <dmsv2SWPP2ObjectDepartment xmlns="http://schemas.microsoft.com/sharepoint/v3">00000001000w00000000000000010001</dmsv2SWPP2ObjectDepartment>
    <dmsv2SWPP2ObjectName xmlns="http://schemas.microsoft.com/sharepoint/v3">Postępowanie</dmsv2SWPP2ObjectName>
    <_dlc_DocId xmlns="a19cb1c7-c5c7-46d4-85ae-d83685407bba">DPFVW34YURAE-1882054209-19351</_dlc_DocId>
    <_dlc_DocIdUrl xmlns="a19cb1c7-c5c7-46d4-85ae-d83685407bba">
      <Url>https://swpp2.dms.gkpge.pl/sites/40/_layouts/15/DocIdRedir.aspx?ID=DPFVW34YURAE-1882054209-19351</Url>
      <Description>DPFVW34YURAE-1882054209-19351</Description>
    </_dlc_DocIdUrl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MS2_SWPP2_BaseDocument" ma:contentTypeID="0x010189100026739A776623CB44B68655D00C24A910" ma:contentTypeVersion="0" ma:contentTypeDescription="SWPP2 Dokument bazowy" ma:contentTypeScope="" ma:versionID="ce128ba95ef9ac2b258798086a32e5e8">
  <xsd:schema xmlns:xsd="http://www.w3.org/2001/XMLSchema" xmlns:xs="http://www.w3.org/2001/XMLSchema" xmlns:p="http://schemas.microsoft.com/office/2006/metadata/properties" xmlns:ns1="http://schemas.microsoft.com/sharepoint/v3" xmlns:ns2="a19cb1c7-c5c7-46d4-85ae-d83685407bba" targetNamespace="http://schemas.microsoft.com/office/2006/metadata/properties" ma:root="true" ma:fieldsID="a876582a7408055d23e242127dd52d6a" ns1:_="" ns2:_="">
    <xsd:import namespace="http://schemas.microsoft.com/sharepoint/v3"/>
    <xsd:import namespace="a19cb1c7-c5c7-46d4-85ae-d83685407bb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dmsv2BaseClientSystemDocumentID" minOccurs="0"/>
                <xsd:element ref="ns1:dmsv2BaseCreatedByID" minOccurs="0"/>
                <xsd:element ref="ns1:dmsv2BaseModifiedByID" minOccurs="0"/>
                <xsd:element ref="ns1:dmsv2BaseClientSystemCode" minOccurs="0"/>
                <xsd:element ref="ns1:dmsv2BaseDisplayName" minOccurs="0"/>
                <xsd:element ref="ns1:dmsv2BaseFileName" minOccurs="0"/>
                <xsd:element ref="ns1:dmsv2BaseIsSensitive" minOccurs="0"/>
                <xsd:element ref="ns1:dmsv2BaseMarkedAsDeleted" minOccurs="0"/>
                <xsd:element ref="ns1:dmsv2BaseMoved" minOccurs="0"/>
                <xsd:element ref="ns1:dmsv2SWPP2ObjectDepartment" minOccurs="0"/>
                <xsd:element ref="ns1:dmsv2SWPP2IDSWPP2" minOccurs="0"/>
                <xsd:element ref="ns1:dmsv2SWPP2SumMD5" minOccurs="0"/>
                <xsd:element ref="ns1:dmsv2SWPP2MimeType" minOccurs="0"/>
                <xsd:element ref="ns1:dmsv2SWPP2ObjectNumber" minOccurs="0"/>
                <xsd:element ref="ns1:dmsv2SWPP2ObjectName" minOccurs="0"/>
                <xsd:element ref="ns1:dmsv2SWPP2SubObjectNa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msv2BaseClientSystemDocumentID" ma:index="11" nillable="true" ma:displayName="Klient dokument ID" ma:description="Identyfikator dokumentu pochodzący z systemu klienckiego" ma:internalName="dmsv2BaseClientSystemDocumentID">
      <xsd:simpleType>
        <xsd:restriction base="dms:Text">
          <xsd:maxLength value="255"/>
        </xsd:restriction>
      </xsd:simpleType>
    </xsd:element>
    <xsd:element name="dmsv2BaseCreatedByID" ma:index="12" nillable="true" ma:displayName="Klient Utworzony przez" ma:description="Pole zawiera znacznik użytkownika tworzącego dokument w DMS" ma:internalName="dmsv2BaseCreatedByID">
      <xsd:simpleType>
        <xsd:restriction base="dms:Text">
          <xsd:maxLength value="255"/>
        </xsd:restriction>
      </xsd:simpleType>
    </xsd:element>
    <xsd:element name="dmsv2BaseModifiedByID" ma:index="13" nillable="true" ma:displayName="Klient Zmodyfikowany przez" ma:description="Pole zawiera znacznik użytkownika modyfikującego dokument w DMS" ma:internalName="dmsv2BaseModifiedByID">
      <xsd:simpleType>
        <xsd:restriction base="dms:Text">
          <xsd:maxLength value="255"/>
        </xsd:restriction>
      </xsd:simpleType>
    </xsd:element>
    <xsd:element name="dmsv2BaseClientSystemCode" ma:index="14" nillable="true" ma:displayName="Kod systemu klienta" ma:description="Kod systemu klienta" ma:internalName="dmsv2BaseClientSystemCode">
      <xsd:simpleType>
        <xsd:restriction base="dms:Text">
          <xsd:maxLength value="255"/>
        </xsd:restriction>
      </xsd:simpleType>
    </xsd:element>
    <xsd:element name="dmsv2BaseDisplayName" ma:index="15" nillable="true" ma:displayName="Nazwa wyświetlana" ma:description="Nazwa wyświetlana pliku" ma:internalName="dmsv2BaseDisplayName">
      <xsd:simpleType>
        <xsd:restriction base="dms:Text">
          <xsd:maxLength value="255"/>
        </xsd:restriction>
      </xsd:simpleType>
    </xsd:element>
    <xsd:element name="dmsv2BaseFileName" ma:index="16" nillable="true" ma:displayName="Nazawa pliku" ma:description="Nazwa pliku Klienta" ma:internalName="dmsv2BaseFileName">
      <xsd:simpleType>
        <xsd:restriction base="dms:Text">
          <xsd:maxLength value="255"/>
        </xsd:restriction>
      </xsd:simpleType>
    </xsd:element>
    <xsd:element name="dmsv2BaseIsSensitive" ma:index="17" nillable="true" ma:displayName="Dane wrażliwe" ma:default="0" ma:description="" ma:internalName="dmsv2BaseIsSensitive">
      <xsd:simpleType>
        <xsd:restriction base="dms:Boolean"/>
      </xsd:simpleType>
    </xsd:element>
    <xsd:element name="dmsv2BaseMarkedAsDeleted" ma:index="18" nillable="true" ma:displayName="Oznaczony jako usunięty" ma:default="0" ma:description="Znacznik jest ustawiany gdy jest usuwany dokument" ma:internalName="dmsv2BaseMarkedAsDeleted">
      <xsd:simpleType>
        <xsd:restriction base="dms:Boolean"/>
      </xsd:simpleType>
    </xsd:element>
    <xsd:element name="dmsv2BaseMoved" ma:index="19" nillable="true" ma:displayName="Przeniesiony" ma:default="0" ma:description="Znacznik jest ustawiany gdy dokument zmienia lokalizację" ma:internalName="dmsv2BaseMoved">
      <xsd:simpleType>
        <xsd:restriction base="dms:Boolean"/>
      </xsd:simpleType>
    </xsd:element>
    <xsd:element name="dmsv2SWPP2ObjectDepartment" ma:index="20" nillable="true" ma:displayName="Jednostka organizacyjna objektu" ma:description="SWPP2 Jednostka organizacyjna objektu" ma:internalName="dmsv2SWPP2ObjectDepartment">
      <xsd:simpleType>
        <xsd:restriction base="dms:Text">
          <xsd:maxLength value="255"/>
        </xsd:restriction>
      </xsd:simpleType>
    </xsd:element>
    <xsd:element name="dmsv2SWPP2IDSWPP2" ma:index="21" nillable="true" ma:displayName="Identyfikator objektu w systemie SWPP2" ma:description="SWPP2 Identyfikator objektu w systemie SWPP2" ma:internalName="dmsv2SWPP2IDSWPP2">
      <xsd:simpleType>
        <xsd:restriction base="dms:Text">
          <xsd:maxLength value="255"/>
        </xsd:restriction>
      </xsd:simpleType>
    </xsd:element>
    <xsd:element name="dmsv2SWPP2SumMD5" ma:index="22" nillable="true" ma:displayName="Suma kontrolna MD5" ma:description="SWPP2 Suma kontrolna MD5" ma:internalName="dmsv2SWPP2SumMD5">
      <xsd:simpleType>
        <xsd:restriction base="dms:Text">
          <xsd:maxLength value="255"/>
        </xsd:restriction>
      </xsd:simpleType>
    </xsd:element>
    <xsd:element name="dmsv2SWPP2MimeType" ma:index="23" nillable="true" ma:displayName="Typ MIME" ma:description="SWPP2 Typ MIME" ma:internalName="dmsv2SWPP2MimeType">
      <xsd:simpleType>
        <xsd:restriction base="dms:Text">
          <xsd:maxLength value="255"/>
        </xsd:restriction>
      </xsd:simpleType>
    </xsd:element>
    <xsd:element name="dmsv2SWPP2ObjectNumber" ma:index="24" nillable="true" ma:displayName="Numer Objektu" ma:description="SWPP2 Numer Objektu" ma:internalName="dmsv2SWPP2ObjectNumber">
      <xsd:simpleType>
        <xsd:restriction base="dms:Text">
          <xsd:maxLength value="255"/>
        </xsd:restriction>
      </xsd:simpleType>
    </xsd:element>
    <xsd:element name="dmsv2SWPP2ObjectName" ma:index="25" nillable="true" ma:displayName="Nazwa objektu" ma:description="SWPP2 Nazwa objektu" ma:internalName="dmsv2SWPP2ObjectName">
      <xsd:simpleType>
        <xsd:restriction base="dms:Text">
          <xsd:maxLength value="255"/>
        </xsd:restriction>
      </xsd:simpleType>
    </xsd:element>
    <xsd:element name="dmsv2SWPP2SubObjectName" ma:index="26" nillable="true" ma:displayName="Nazwa podobjektu" ma:description="SWPP2 Nazwa podobjektu" ma:internalName="dmsv2SWPP2SubObjectNam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9cb1c7-c5c7-46d4-85ae-d83685407bb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C60E392-8098-4B11-9C2D-3AC08C6937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156334-EA98-4630-9D15-BE1CD9ADC4B7}">
  <ds:schemaRefs>
    <ds:schemaRef ds:uri="http://schemas.microsoft.com/office/2006/metadata/properties"/>
    <ds:schemaRef ds:uri="http://schemas.microsoft.com/office/infopath/2007/PartnerControls"/>
    <ds:schemaRef ds:uri="66482263-b0b6-4e84-9c6a-c0880250d6e6"/>
    <ds:schemaRef ds:uri="c10a7abf-1c0e-4131-905a-b057f8efa428"/>
  </ds:schemaRefs>
</ds:datastoreItem>
</file>

<file path=customXml/itemProps3.xml><?xml version="1.0" encoding="utf-8"?>
<ds:datastoreItem xmlns:ds="http://schemas.openxmlformats.org/officeDocument/2006/customXml" ds:itemID="{03CBD06C-C135-4CD5-93B2-E65DAD88450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FC07D3-2EB7-4D6E-B8A0-F1D56005AF3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B16425C-4683-4CFF-942F-342ECCDD72C1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B0542D52-6C99-4793-8392-2F7085F2D3E2}"/>
</file>

<file path=customXml/itemProps7.xml><?xml version="1.0" encoding="utf-8"?>
<ds:datastoreItem xmlns:ds="http://schemas.openxmlformats.org/officeDocument/2006/customXml" ds:itemID="{FE78E37E-8122-4BB2-80DE-9262FB387BD2}"/>
</file>

<file path=docProps/app.xml><?xml version="1.0" encoding="utf-8"?>
<Properties xmlns="http://schemas.openxmlformats.org/officeDocument/2006/extended-properties" xmlns:vt="http://schemas.openxmlformats.org/officeDocument/2006/docPropsVTypes">
  <Template>Zał_10_wymagania w stos_do dokumentu systemu zarządz_25062013</Template>
  <TotalTime>16</TotalTime>
  <Pages>6</Pages>
  <Words>2212</Words>
  <Characters>13685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PROG 00001_A Zał_3_Wymagania w stosunku do zawartości i oznaczeń Dokumentu Systemu Zarządzania</vt:lpstr>
    </vt:vector>
  </TitlesOfParts>
  <Company>PGE Polska Grupa Energetyczna S.A.</Company>
  <LinksUpToDate>false</LinksUpToDate>
  <CharactersWithSpaces>15866</CharactersWithSpaces>
  <SharedDoc>false</SharedDoc>
  <HLinks>
    <vt:vector size="24" baseType="variant">
      <vt:variant>
        <vt:i4>3932167</vt:i4>
      </vt:variant>
      <vt:variant>
        <vt:i4>9</vt:i4>
      </vt:variant>
      <vt:variant>
        <vt:i4>0</vt:i4>
      </vt:variant>
      <vt:variant>
        <vt:i4>5</vt:i4>
      </vt:variant>
      <vt:variant>
        <vt:lpwstr>javascript:show_Z(5)</vt:lpwstr>
      </vt:variant>
      <vt:variant>
        <vt:lpwstr/>
      </vt:variant>
      <vt:variant>
        <vt:i4>3932160</vt:i4>
      </vt:variant>
      <vt:variant>
        <vt:i4>6</vt:i4>
      </vt:variant>
      <vt:variant>
        <vt:i4>0</vt:i4>
      </vt:variant>
      <vt:variant>
        <vt:i4>5</vt:i4>
      </vt:variant>
      <vt:variant>
        <vt:lpwstr>javascript:show_Z(2)</vt:lpwstr>
      </vt:variant>
      <vt:variant>
        <vt:lpwstr/>
      </vt:variant>
      <vt:variant>
        <vt:i4>3932163</vt:i4>
      </vt:variant>
      <vt:variant>
        <vt:i4>3</vt:i4>
      </vt:variant>
      <vt:variant>
        <vt:i4>0</vt:i4>
      </vt:variant>
      <vt:variant>
        <vt:i4>5</vt:i4>
      </vt:variant>
      <vt:variant>
        <vt:lpwstr>javascript:show_Z(1)</vt:lpwstr>
      </vt:variant>
      <vt:variant>
        <vt:lpwstr/>
      </vt:variant>
      <vt:variant>
        <vt:i4>3932161</vt:i4>
      </vt:variant>
      <vt:variant>
        <vt:i4>0</vt:i4>
      </vt:variant>
      <vt:variant>
        <vt:i4>0</vt:i4>
      </vt:variant>
      <vt:variant>
        <vt:i4>5</vt:i4>
      </vt:variant>
      <vt:variant>
        <vt:lpwstr>javascript:show_Z(3)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 00001_A Zał_3_Wymagania w stosunku do zawartości i oznaczeń Dokumentu Systemu Zarządzania</dc:title>
  <dc:creator>pawel.jaworski</dc:creator>
  <cp:lastModifiedBy>Stanko Jacek [PGE Ekoserwis S.A.]</cp:lastModifiedBy>
  <cp:revision>7</cp:revision>
  <cp:lastPrinted>2025-09-29T06:29:00Z</cp:lastPrinted>
  <dcterms:created xsi:type="dcterms:W3CDTF">2025-10-09T11:16:00Z</dcterms:created>
  <dcterms:modified xsi:type="dcterms:W3CDTF">2025-10-09T12:14:00Z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0x010189100026739A776623CB44B68655D00C24A910</vt:lpwstr>
  </property>
  <property fmtid="{D5CDD505-2E9C-101B-9397-08002B2CF9AE}" pid="3" name="MSIP_Label_66b5d990-821a-4d41-b503-280f184b2126_Enabled">
    <vt:lpwstr>true</vt:lpwstr>
  </property>
  <property fmtid="{D5CDD505-2E9C-101B-9397-08002B2CF9AE}" pid="4" name="MSIP_Label_66b5d990-821a-4d41-b503-280f184b2126_SetDate">
    <vt:lpwstr>2025-05-08T08:31:27Z</vt:lpwstr>
  </property>
  <property fmtid="{D5CDD505-2E9C-101B-9397-08002B2CF9AE}" pid="5" name="MSIP_Label_66b5d990-821a-4d41-b503-280f184b2126_Method">
    <vt:lpwstr>Privileged</vt:lpwstr>
  </property>
  <property fmtid="{D5CDD505-2E9C-101B-9397-08002B2CF9AE}" pid="6" name="MSIP_Label_66b5d990-821a-4d41-b503-280f184b2126_Name">
    <vt:lpwstr>ALL-Publiczne</vt:lpwstr>
  </property>
  <property fmtid="{D5CDD505-2E9C-101B-9397-08002B2CF9AE}" pid="7" name="MSIP_Label_66b5d990-821a-4d41-b503-280f184b2126_SiteId">
    <vt:lpwstr>e9895a11-04dc-4848-aa12-7fca9faefb60</vt:lpwstr>
  </property>
  <property fmtid="{D5CDD505-2E9C-101B-9397-08002B2CF9AE}" pid="8" name="MSIP_Label_66b5d990-821a-4d41-b503-280f184b2126_ActionId">
    <vt:lpwstr>48046898-9b52-4dcf-be55-47e89e77a34f</vt:lpwstr>
  </property>
  <property fmtid="{D5CDD505-2E9C-101B-9397-08002B2CF9AE}" pid="9" name="MSIP_Label_66b5d990-821a-4d41-b503-280f184b2126_ContentBits">
    <vt:lpwstr>0</vt:lpwstr>
  </property>
  <property fmtid="{D5CDD505-2E9C-101B-9397-08002B2CF9AE}" pid="10" name="_dlc_DocIdItemGuid">
    <vt:lpwstr>5dd1d0e5-5b5a-456f-872e-d8ada7ce5bc9</vt:lpwstr>
  </property>
</Properties>
</file>